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87" w:type="dxa"/>
        <w:jc w:val="center"/>
        <w:tblLayout w:type="fixed"/>
        <w:tblLook w:val="04A0" w:firstRow="1" w:lastRow="0" w:firstColumn="1" w:lastColumn="0" w:noHBand="0" w:noVBand="1"/>
      </w:tblPr>
      <w:tblGrid>
        <w:gridCol w:w="1620"/>
        <w:gridCol w:w="1873"/>
        <w:gridCol w:w="1873"/>
        <w:gridCol w:w="1873"/>
        <w:gridCol w:w="1873"/>
        <w:gridCol w:w="2175"/>
      </w:tblGrid>
      <w:tr w:rsidR="008767C4" w14:paraId="4FCC5802" w14:textId="77777777" w:rsidTr="008767C4">
        <w:trPr>
          <w:trHeight w:hRule="exact" w:val="291"/>
          <w:jc w:val="center"/>
        </w:trPr>
        <w:tc>
          <w:tcPr>
            <w:tcW w:w="1620" w:type="dxa"/>
            <w:hideMark/>
          </w:tcPr>
          <w:p w14:paraId="6DDC33BC" w14:textId="77777777" w:rsidR="008767C4" w:rsidRDefault="008767C4">
            <w:pPr>
              <w:jc w:val="center"/>
              <w:rPr>
                <w:b/>
                <w:i/>
                <w:sz w:val="16"/>
              </w:rPr>
            </w:pPr>
            <w:r>
              <w:rPr>
                <w:b/>
                <w:i/>
                <w:sz w:val="16"/>
              </w:rPr>
              <w:t>Fixture Secretary</w:t>
            </w:r>
          </w:p>
        </w:tc>
        <w:tc>
          <w:tcPr>
            <w:tcW w:w="1873" w:type="dxa"/>
            <w:hideMark/>
          </w:tcPr>
          <w:p w14:paraId="33B9929C" w14:textId="77777777" w:rsidR="008767C4" w:rsidRDefault="008767C4">
            <w:pPr>
              <w:jc w:val="center"/>
              <w:rPr>
                <w:b/>
                <w:i/>
                <w:sz w:val="16"/>
              </w:rPr>
            </w:pPr>
            <w:r>
              <w:rPr>
                <w:b/>
                <w:i/>
                <w:sz w:val="16"/>
              </w:rPr>
              <w:t>Competition Secretary</w:t>
            </w:r>
          </w:p>
        </w:tc>
        <w:tc>
          <w:tcPr>
            <w:tcW w:w="1873" w:type="dxa"/>
            <w:hideMark/>
          </w:tcPr>
          <w:p w14:paraId="713A3705" w14:textId="77777777" w:rsidR="008767C4" w:rsidRDefault="008767C4">
            <w:pPr>
              <w:jc w:val="center"/>
              <w:rPr>
                <w:b/>
                <w:i/>
                <w:sz w:val="16"/>
              </w:rPr>
            </w:pPr>
            <w:r>
              <w:rPr>
                <w:b/>
                <w:i/>
                <w:sz w:val="16"/>
              </w:rPr>
              <w:t>General Secretary</w:t>
            </w:r>
          </w:p>
        </w:tc>
        <w:tc>
          <w:tcPr>
            <w:tcW w:w="1873" w:type="dxa"/>
            <w:hideMark/>
          </w:tcPr>
          <w:p w14:paraId="615DBE8A" w14:textId="77777777" w:rsidR="008767C4" w:rsidRDefault="008767C4">
            <w:pPr>
              <w:jc w:val="center"/>
              <w:rPr>
                <w:b/>
                <w:i/>
                <w:sz w:val="16"/>
              </w:rPr>
            </w:pPr>
            <w:r>
              <w:rPr>
                <w:b/>
                <w:i/>
                <w:sz w:val="16"/>
              </w:rPr>
              <w:t>President</w:t>
            </w:r>
          </w:p>
        </w:tc>
        <w:tc>
          <w:tcPr>
            <w:tcW w:w="1873" w:type="dxa"/>
            <w:hideMark/>
          </w:tcPr>
          <w:p w14:paraId="64639A8F" w14:textId="77777777" w:rsidR="008767C4" w:rsidRDefault="008767C4">
            <w:pPr>
              <w:jc w:val="center"/>
              <w:rPr>
                <w:b/>
                <w:i/>
                <w:sz w:val="16"/>
              </w:rPr>
            </w:pPr>
            <w:r>
              <w:rPr>
                <w:b/>
                <w:i/>
                <w:sz w:val="16"/>
              </w:rPr>
              <w:t>Chairman</w:t>
            </w:r>
          </w:p>
        </w:tc>
        <w:tc>
          <w:tcPr>
            <w:tcW w:w="2175" w:type="dxa"/>
            <w:hideMark/>
          </w:tcPr>
          <w:p w14:paraId="5C2D4567" w14:textId="77777777" w:rsidR="008767C4" w:rsidRDefault="008767C4">
            <w:pPr>
              <w:jc w:val="center"/>
              <w:rPr>
                <w:b/>
                <w:i/>
                <w:sz w:val="16"/>
              </w:rPr>
            </w:pPr>
            <w:r>
              <w:rPr>
                <w:b/>
                <w:i/>
                <w:sz w:val="16"/>
              </w:rPr>
              <w:t>Treasurer</w:t>
            </w:r>
          </w:p>
        </w:tc>
      </w:tr>
      <w:tr w:rsidR="008767C4" w14:paraId="562C8CE7" w14:textId="77777777" w:rsidTr="008767C4">
        <w:trPr>
          <w:trHeight w:val="175"/>
          <w:jc w:val="center"/>
        </w:trPr>
        <w:tc>
          <w:tcPr>
            <w:tcW w:w="1620" w:type="dxa"/>
            <w:hideMark/>
          </w:tcPr>
          <w:p w14:paraId="6D592B87" w14:textId="77777777" w:rsidR="008767C4" w:rsidRDefault="004170B2" w:rsidP="004170B2">
            <w:pPr>
              <w:jc w:val="center"/>
              <w:rPr>
                <w:b/>
                <w:i/>
                <w:sz w:val="16"/>
              </w:rPr>
            </w:pPr>
            <w:r>
              <w:rPr>
                <w:b/>
                <w:i/>
                <w:sz w:val="16"/>
              </w:rPr>
              <w:t xml:space="preserve">JOHN PALMER </w:t>
            </w:r>
          </w:p>
        </w:tc>
        <w:tc>
          <w:tcPr>
            <w:tcW w:w="1873" w:type="dxa"/>
            <w:hideMark/>
          </w:tcPr>
          <w:p w14:paraId="10E7BBFA" w14:textId="77777777" w:rsidR="008767C4" w:rsidRDefault="00AE7DCC">
            <w:pPr>
              <w:jc w:val="center"/>
              <w:rPr>
                <w:b/>
                <w:i/>
                <w:sz w:val="16"/>
              </w:rPr>
            </w:pPr>
            <w:r>
              <w:rPr>
                <w:b/>
                <w:i/>
                <w:sz w:val="16"/>
              </w:rPr>
              <w:t>ROB BURROUGHS</w:t>
            </w:r>
          </w:p>
        </w:tc>
        <w:tc>
          <w:tcPr>
            <w:tcW w:w="1873" w:type="dxa"/>
            <w:hideMark/>
          </w:tcPr>
          <w:p w14:paraId="252328E2" w14:textId="77777777" w:rsidR="008767C4" w:rsidRDefault="008767C4">
            <w:pPr>
              <w:jc w:val="center"/>
              <w:rPr>
                <w:b/>
                <w:i/>
                <w:sz w:val="16"/>
              </w:rPr>
            </w:pPr>
            <w:r>
              <w:rPr>
                <w:b/>
                <w:i/>
                <w:sz w:val="16"/>
              </w:rPr>
              <w:t>MALCOLM FLETCHER</w:t>
            </w:r>
          </w:p>
        </w:tc>
        <w:tc>
          <w:tcPr>
            <w:tcW w:w="1873" w:type="dxa"/>
            <w:hideMark/>
          </w:tcPr>
          <w:p w14:paraId="50E42F61" w14:textId="77777777" w:rsidR="008767C4" w:rsidRDefault="008767C4">
            <w:pPr>
              <w:jc w:val="center"/>
              <w:rPr>
                <w:rFonts w:eastAsiaTheme="minorHAnsi" w:cstheme="minorBidi"/>
                <w:b/>
                <w:i/>
                <w:sz w:val="16"/>
              </w:rPr>
            </w:pPr>
            <w:r>
              <w:rPr>
                <w:b/>
                <w:i/>
                <w:sz w:val="16"/>
              </w:rPr>
              <w:t>MIKE   POTTER</w:t>
            </w:r>
          </w:p>
          <w:p w14:paraId="5CFA8ECD" w14:textId="77777777" w:rsidR="008767C4" w:rsidRDefault="008767C4">
            <w:pPr>
              <w:rPr>
                <w:b/>
                <w:i/>
                <w:sz w:val="16"/>
              </w:rPr>
            </w:pPr>
            <w:r>
              <w:rPr>
                <w:b/>
                <w:i/>
                <w:sz w:val="16"/>
              </w:rPr>
              <w:t xml:space="preserve">           </w:t>
            </w:r>
          </w:p>
        </w:tc>
        <w:tc>
          <w:tcPr>
            <w:tcW w:w="1873" w:type="dxa"/>
            <w:hideMark/>
          </w:tcPr>
          <w:p w14:paraId="13454443" w14:textId="77777777" w:rsidR="008767C4" w:rsidRDefault="00A27079" w:rsidP="00A27079">
            <w:pPr>
              <w:jc w:val="center"/>
              <w:rPr>
                <w:b/>
                <w:i/>
                <w:sz w:val="16"/>
              </w:rPr>
            </w:pPr>
            <w:r>
              <w:rPr>
                <w:b/>
                <w:i/>
                <w:sz w:val="16"/>
              </w:rPr>
              <w:t>CHRIS HAYWARD</w:t>
            </w:r>
          </w:p>
        </w:tc>
        <w:tc>
          <w:tcPr>
            <w:tcW w:w="2175" w:type="dxa"/>
            <w:hideMark/>
          </w:tcPr>
          <w:p w14:paraId="6358867E" w14:textId="77777777" w:rsidR="008767C4" w:rsidRDefault="008767C4">
            <w:pPr>
              <w:jc w:val="center"/>
              <w:rPr>
                <w:b/>
                <w:i/>
                <w:sz w:val="16"/>
              </w:rPr>
            </w:pPr>
            <w:r>
              <w:rPr>
                <w:b/>
                <w:i/>
                <w:sz w:val="16"/>
              </w:rPr>
              <w:t>CELIA MILES</w:t>
            </w:r>
          </w:p>
        </w:tc>
      </w:tr>
      <w:tr w:rsidR="008767C4" w14:paraId="2D837111" w14:textId="77777777" w:rsidTr="008767C4">
        <w:trPr>
          <w:trHeight w:hRule="exact" w:val="200"/>
          <w:jc w:val="center"/>
        </w:trPr>
        <w:tc>
          <w:tcPr>
            <w:tcW w:w="1620" w:type="dxa"/>
            <w:hideMark/>
          </w:tcPr>
          <w:p w14:paraId="062660CC" w14:textId="77777777" w:rsidR="008767C4" w:rsidRDefault="0014293A" w:rsidP="002A7EC6">
            <w:pPr>
              <w:jc w:val="center"/>
              <w:rPr>
                <w:b/>
                <w:i/>
                <w:sz w:val="16"/>
              </w:rPr>
            </w:pPr>
            <w:r>
              <w:rPr>
                <w:b/>
                <w:i/>
                <w:sz w:val="16"/>
              </w:rPr>
              <w:t xml:space="preserve">Tel: </w:t>
            </w:r>
            <w:r w:rsidR="002A7EC6">
              <w:rPr>
                <w:b/>
                <w:i/>
                <w:sz w:val="16"/>
              </w:rPr>
              <w:t>07460-267265</w:t>
            </w:r>
          </w:p>
        </w:tc>
        <w:tc>
          <w:tcPr>
            <w:tcW w:w="1873" w:type="dxa"/>
            <w:hideMark/>
          </w:tcPr>
          <w:p w14:paraId="095C34A6" w14:textId="77777777" w:rsidR="008767C4" w:rsidRDefault="008767C4" w:rsidP="00AE7DCC">
            <w:pPr>
              <w:jc w:val="center"/>
              <w:rPr>
                <w:b/>
                <w:i/>
                <w:sz w:val="16"/>
              </w:rPr>
            </w:pPr>
            <w:r>
              <w:rPr>
                <w:b/>
                <w:i/>
                <w:sz w:val="16"/>
              </w:rPr>
              <w:t xml:space="preserve">Tel: </w:t>
            </w:r>
            <w:r w:rsidR="00AE7DCC">
              <w:rPr>
                <w:b/>
                <w:i/>
                <w:sz w:val="16"/>
              </w:rPr>
              <w:t>07901-229623</w:t>
            </w:r>
          </w:p>
        </w:tc>
        <w:tc>
          <w:tcPr>
            <w:tcW w:w="1873" w:type="dxa"/>
            <w:hideMark/>
          </w:tcPr>
          <w:p w14:paraId="315C832C" w14:textId="77777777" w:rsidR="008767C4" w:rsidRDefault="008767C4">
            <w:pPr>
              <w:jc w:val="center"/>
              <w:rPr>
                <w:b/>
                <w:i/>
                <w:sz w:val="16"/>
              </w:rPr>
            </w:pPr>
            <w:r>
              <w:rPr>
                <w:b/>
                <w:i/>
                <w:sz w:val="16"/>
              </w:rPr>
              <w:t>Tel: 01952-771134</w:t>
            </w:r>
          </w:p>
        </w:tc>
        <w:tc>
          <w:tcPr>
            <w:tcW w:w="1873" w:type="dxa"/>
            <w:hideMark/>
          </w:tcPr>
          <w:p w14:paraId="4520F1AC" w14:textId="77777777" w:rsidR="008767C4" w:rsidRDefault="008767C4">
            <w:pPr>
              <w:jc w:val="center"/>
              <w:rPr>
                <w:b/>
                <w:i/>
                <w:sz w:val="16"/>
              </w:rPr>
            </w:pPr>
            <w:r>
              <w:rPr>
                <w:b/>
                <w:i/>
                <w:sz w:val="16"/>
              </w:rPr>
              <w:t>Tel: 01952-617200</w:t>
            </w:r>
          </w:p>
        </w:tc>
        <w:tc>
          <w:tcPr>
            <w:tcW w:w="1873" w:type="dxa"/>
            <w:hideMark/>
          </w:tcPr>
          <w:p w14:paraId="1BE4204A" w14:textId="77777777" w:rsidR="008767C4" w:rsidRDefault="008767C4" w:rsidP="00A27079">
            <w:pPr>
              <w:jc w:val="center"/>
              <w:rPr>
                <w:b/>
                <w:i/>
                <w:sz w:val="16"/>
              </w:rPr>
            </w:pPr>
            <w:r>
              <w:rPr>
                <w:b/>
                <w:i/>
                <w:sz w:val="16"/>
              </w:rPr>
              <w:t xml:space="preserve">Tel: </w:t>
            </w:r>
            <w:r w:rsidR="00A27079">
              <w:rPr>
                <w:b/>
                <w:i/>
                <w:sz w:val="16"/>
              </w:rPr>
              <w:t>07815-683302</w:t>
            </w:r>
          </w:p>
        </w:tc>
        <w:tc>
          <w:tcPr>
            <w:tcW w:w="2175" w:type="dxa"/>
            <w:hideMark/>
          </w:tcPr>
          <w:p w14:paraId="19B77154" w14:textId="77777777" w:rsidR="008767C4" w:rsidRDefault="008767C4">
            <w:pPr>
              <w:jc w:val="center"/>
              <w:rPr>
                <w:b/>
                <w:i/>
                <w:sz w:val="16"/>
              </w:rPr>
            </w:pPr>
            <w:r>
              <w:rPr>
                <w:b/>
                <w:i/>
                <w:sz w:val="16"/>
              </w:rPr>
              <w:t>Tel: 01952-222468 0000000000000000000000000000000000000000000000000000022246855618</w:t>
            </w:r>
          </w:p>
        </w:tc>
      </w:tr>
    </w:tbl>
    <w:p w14:paraId="269572F1" w14:textId="51C1DF56" w:rsidR="00512781" w:rsidRPr="00240B7D" w:rsidRDefault="002D52C6" w:rsidP="00240B7D">
      <w:pPr>
        <w:pStyle w:val="NormalWeb"/>
        <w:spacing w:before="0" w:beforeAutospacing="0" w:after="0" w:afterAutospacing="0"/>
        <w:jc w:val="center"/>
        <w:rPr>
          <w:b/>
        </w:rPr>
      </w:pPr>
      <w:r w:rsidRPr="00240B7D">
        <w:rPr>
          <w:b/>
        </w:rPr>
        <w:t>Minutes of</w:t>
      </w:r>
      <w:r w:rsidR="00512781" w:rsidRPr="00240B7D">
        <w:rPr>
          <w:b/>
        </w:rPr>
        <w:t xml:space="preserve"> the </w:t>
      </w:r>
      <w:r w:rsidR="003A641A" w:rsidRPr="00240B7D">
        <w:rPr>
          <w:b/>
        </w:rPr>
        <w:t xml:space="preserve">March Executive </w:t>
      </w:r>
      <w:r w:rsidR="00512781" w:rsidRPr="00240B7D">
        <w:rPr>
          <w:b/>
        </w:rPr>
        <w:t>Committee Meeting</w:t>
      </w:r>
    </w:p>
    <w:p w14:paraId="4E675241" w14:textId="17196BC1" w:rsidR="00512781" w:rsidRPr="00240B7D" w:rsidRDefault="00512781" w:rsidP="00240B7D">
      <w:pPr>
        <w:pStyle w:val="NormalWeb"/>
        <w:spacing w:before="0" w:beforeAutospacing="0" w:after="0" w:afterAutospacing="0"/>
        <w:ind w:left="-284" w:right="-166" w:firstLine="284"/>
        <w:jc w:val="center"/>
        <w:rPr>
          <w:u w:val="single"/>
        </w:rPr>
      </w:pPr>
      <w:r w:rsidRPr="00240B7D">
        <w:t xml:space="preserve">held on Tuesday </w:t>
      </w:r>
      <w:r w:rsidR="003A641A" w:rsidRPr="00240B7D">
        <w:t>3</w:t>
      </w:r>
      <w:r w:rsidR="003A641A" w:rsidRPr="00240B7D">
        <w:rPr>
          <w:vertAlign w:val="superscript"/>
        </w:rPr>
        <w:t>rd</w:t>
      </w:r>
      <w:r w:rsidR="003A641A" w:rsidRPr="00240B7D">
        <w:t xml:space="preserve"> Mrch</w:t>
      </w:r>
      <w:r w:rsidR="00544EF9" w:rsidRPr="00240B7D">
        <w:t xml:space="preserve"> </w:t>
      </w:r>
      <w:r w:rsidRPr="00240B7D">
        <w:t>at the Sir John Bayley Club at 7.30pm</w:t>
      </w:r>
    </w:p>
    <w:p w14:paraId="7D7CF9AA" w14:textId="77777777" w:rsidR="00C27FA1" w:rsidRPr="00240B7D" w:rsidRDefault="00C27FA1" w:rsidP="00240B7D">
      <w:pPr>
        <w:jc w:val="both"/>
        <w:rPr>
          <w:b/>
          <w:bCs/>
          <w:szCs w:val="24"/>
        </w:rPr>
      </w:pPr>
      <w:proofErr w:type="gramStart"/>
      <w:r w:rsidRPr="00240B7D">
        <w:rPr>
          <w:b/>
          <w:bCs/>
          <w:szCs w:val="24"/>
        </w:rPr>
        <w:t>1  Chairman’s</w:t>
      </w:r>
      <w:proofErr w:type="gramEnd"/>
      <w:r w:rsidRPr="00240B7D">
        <w:rPr>
          <w:b/>
          <w:bCs/>
          <w:szCs w:val="24"/>
        </w:rPr>
        <w:t xml:space="preserve"> remarks to open the meeting</w:t>
      </w:r>
    </w:p>
    <w:p w14:paraId="657C59BF" w14:textId="00F1C682" w:rsidR="002D52C6" w:rsidRPr="00240B7D" w:rsidRDefault="00FD0FA3" w:rsidP="00240B7D">
      <w:pPr>
        <w:jc w:val="both"/>
        <w:rPr>
          <w:szCs w:val="24"/>
        </w:rPr>
      </w:pPr>
      <w:r w:rsidRPr="00240B7D">
        <w:rPr>
          <w:szCs w:val="24"/>
        </w:rPr>
        <w:t xml:space="preserve">Good evening. Welcome to the March Executive Meeting and a new Chairman! My first meeting but looking forward to it. Most of you will know me but if you </w:t>
      </w:r>
      <w:proofErr w:type="gramStart"/>
      <w:r w:rsidRPr="00240B7D">
        <w:rPr>
          <w:szCs w:val="24"/>
        </w:rPr>
        <w:t>don’t</w:t>
      </w:r>
      <w:proofErr w:type="gramEnd"/>
      <w:r w:rsidRPr="00240B7D">
        <w:rPr>
          <w:szCs w:val="24"/>
        </w:rPr>
        <w:t xml:space="preserve"> I’m Chris. I’ve been bowling in the league for 35 years. At 11 years old I started at </w:t>
      </w:r>
      <w:proofErr w:type="spellStart"/>
      <w:r w:rsidRPr="00240B7D">
        <w:rPr>
          <w:szCs w:val="24"/>
        </w:rPr>
        <w:t>Teletecs</w:t>
      </w:r>
      <w:proofErr w:type="spellEnd"/>
      <w:r w:rsidRPr="00240B7D">
        <w:rPr>
          <w:szCs w:val="24"/>
        </w:rPr>
        <w:t xml:space="preserve"> following my father. Once that closed </w:t>
      </w:r>
      <w:proofErr w:type="gramStart"/>
      <w:r w:rsidRPr="00240B7D">
        <w:rPr>
          <w:szCs w:val="24"/>
        </w:rPr>
        <w:t>down</w:t>
      </w:r>
      <w:proofErr w:type="gramEnd"/>
      <w:r w:rsidRPr="00240B7D">
        <w:rPr>
          <w:szCs w:val="24"/>
        </w:rPr>
        <w:t xml:space="preserve"> I went to Bowring, then Abbey and now at </w:t>
      </w:r>
      <w:proofErr w:type="spellStart"/>
      <w:r w:rsidRPr="00240B7D">
        <w:rPr>
          <w:szCs w:val="24"/>
        </w:rPr>
        <w:t>Allscott</w:t>
      </w:r>
      <w:proofErr w:type="spellEnd"/>
      <w:r w:rsidRPr="00240B7D">
        <w:rPr>
          <w:szCs w:val="24"/>
        </w:rPr>
        <w:t xml:space="preserve"> Heath where I’ve been for 13 years. I’ve been Chairman there the last 3 years and I’m vice-chairman at the sports club. </w:t>
      </w:r>
      <w:proofErr w:type="gramStart"/>
      <w:r w:rsidRPr="00240B7D">
        <w:rPr>
          <w:szCs w:val="24"/>
        </w:rPr>
        <w:t>So</w:t>
      </w:r>
      <w:proofErr w:type="gramEnd"/>
      <w:r w:rsidRPr="00240B7D">
        <w:rPr>
          <w:szCs w:val="24"/>
        </w:rPr>
        <w:t xml:space="preserve"> I do have experience as being chairman. Thoroughly looking forward to the role though. We have a fantastic committee and grateful for all their work and look forward to working with them as well as you. We have an amazing league and hope to continue the work done by the previous chairmen and committee. Hoping for better weather now as the season is nearly here!</w:t>
      </w:r>
    </w:p>
    <w:p w14:paraId="013AD4A2" w14:textId="493DBB60" w:rsidR="00FD0FA3" w:rsidRPr="00240B7D" w:rsidRDefault="00C27FA1" w:rsidP="00240B7D">
      <w:pPr>
        <w:jc w:val="both"/>
        <w:rPr>
          <w:b/>
          <w:bCs/>
          <w:szCs w:val="24"/>
        </w:rPr>
      </w:pPr>
      <w:proofErr w:type="gramStart"/>
      <w:r w:rsidRPr="00240B7D">
        <w:rPr>
          <w:b/>
          <w:bCs/>
          <w:szCs w:val="24"/>
        </w:rPr>
        <w:t>2  Apologies</w:t>
      </w:r>
      <w:proofErr w:type="gramEnd"/>
      <w:r w:rsidR="00DA48C5" w:rsidRPr="00240B7D">
        <w:rPr>
          <w:b/>
          <w:bCs/>
          <w:szCs w:val="24"/>
        </w:rPr>
        <w:t xml:space="preserve"> </w:t>
      </w:r>
    </w:p>
    <w:p w14:paraId="049E021C" w14:textId="45C49B26" w:rsidR="00FD0FA3" w:rsidRPr="00240B7D" w:rsidRDefault="00FD0FA3" w:rsidP="00240B7D">
      <w:pPr>
        <w:jc w:val="both"/>
        <w:rPr>
          <w:szCs w:val="24"/>
        </w:rPr>
      </w:pPr>
      <w:r w:rsidRPr="00240B7D">
        <w:rPr>
          <w:szCs w:val="24"/>
        </w:rPr>
        <w:t>There were apologies from the General Secretary Malcolm Fletcher, Yvonne Kendall (</w:t>
      </w:r>
      <w:proofErr w:type="spellStart"/>
      <w:r w:rsidRPr="00240B7D">
        <w:rPr>
          <w:szCs w:val="24"/>
        </w:rPr>
        <w:t>Allscott</w:t>
      </w:r>
      <w:proofErr w:type="spellEnd"/>
      <w:r w:rsidRPr="00240B7D">
        <w:rPr>
          <w:szCs w:val="24"/>
        </w:rPr>
        <w:t xml:space="preserve"> Heath), Guy Lewis (Horsehay), Gary Middleton (Meole Brace), Bob Mumford (Much Wenlock) &amp; Richard Green (Highley).</w:t>
      </w:r>
    </w:p>
    <w:p w14:paraId="42242D86" w14:textId="77777777" w:rsidR="00C27FA1" w:rsidRPr="00240B7D" w:rsidRDefault="00C27FA1" w:rsidP="00240B7D">
      <w:pPr>
        <w:jc w:val="both"/>
        <w:rPr>
          <w:b/>
          <w:bCs/>
          <w:szCs w:val="24"/>
        </w:rPr>
      </w:pPr>
      <w:proofErr w:type="gramStart"/>
      <w:r w:rsidRPr="00240B7D">
        <w:rPr>
          <w:b/>
          <w:bCs/>
          <w:szCs w:val="24"/>
        </w:rPr>
        <w:t>3  Minutes</w:t>
      </w:r>
      <w:proofErr w:type="gramEnd"/>
      <w:r w:rsidRPr="00240B7D">
        <w:rPr>
          <w:b/>
          <w:bCs/>
          <w:szCs w:val="24"/>
        </w:rPr>
        <w:t xml:space="preserve"> of the </w:t>
      </w:r>
      <w:r w:rsidR="00055EDF" w:rsidRPr="00240B7D">
        <w:rPr>
          <w:b/>
          <w:bCs/>
          <w:szCs w:val="24"/>
        </w:rPr>
        <w:t>December</w:t>
      </w:r>
      <w:r w:rsidRPr="00240B7D">
        <w:rPr>
          <w:b/>
          <w:bCs/>
          <w:szCs w:val="24"/>
        </w:rPr>
        <w:t xml:space="preserve"> </w:t>
      </w:r>
      <w:r w:rsidR="00055EDF" w:rsidRPr="00240B7D">
        <w:rPr>
          <w:b/>
          <w:bCs/>
          <w:szCs w:val="24"/>
        </w:rPr>
        <w:t xml:space="preserve">Management </w:t>
      </w:r>
      <w:r w:rsidRPr="00240B7D">
        <w:rPr>
          <w:b/>
          <w:bCs/>
          <w:szCs w:val="24"/>
        </w:rPr>
        <w:t>meeting</w:t>
      </w:r>
    </w:p>
    <w:p w14:paraId="4B3C4B42" w14:textId="1CE0094D" w:rsidR="00FD0FA3" w:rsidRPr="00240B7D" w:rsidRDefault="00FD0FA3" w:rsidP="00240B7D">
      <w:pPr>
        <w:jc w:val="both"/>
        <w:rPr>
          <w:szCs w:val="24"/>
        </w:rPr>
      </w:pPr>
      <w:r w:rsidRPr="00240B7D">
        <w:rPr>
          <w:szCs w:val="24"/>
        </w:rPr>
        <w:t>The minutes were accepted as a true record proposed by St Georges and seconded by Wrockwardine Wood.</w:t>
      </w:r>
    </w:p>
    <w:p w14:paraId="00F33BC2" w14:textId="77777777" w:rsidR="00C27FA1" w:rsidRPr="00240B7D" w:rsidRDefault="00C27FA1" w:rsidP="00240B7D">
      <w:pPr>
        <w:jc w:val="both"/>
        <w:rPr>
          <w:b/>
          <w:bCs/>
          <w:szCs w:val="24"/>
        </w:rPr>
      </w:pPr>
      <w:proofErr w:type="gramStart"/>
      <w:r w:rsidRPr="00240B7D">
        <w:rPr>
          <w:b/>
          <w:bCs/>
          <w:szCs w:val="24"/>
        </w:rPr>
        <w:t>4  Matters</w:t>
      </w:r>
      <w:proofErr w:type="gramEnd"/>
      <w:r w:rsidRPr="00240B7D">
        <w:rPr>
          <w:b/>
          <w:bCs/>
          <w:szCs w:val="24"/>
        </w:rPr>
        <w:t xml:space="preserve"> arising</w:t>
      </w:r>
    </w:p>
    <w:p w14:paraId="6C99D560" w14:textId="76510F7F" w:rsidR="00FD0FA3" w:rsidRPr="00240B7D" w:rsidRDefault="00FD0FA3" w:rsidP="00240B7D">
      <w:pPr>
        <w:jc w:val="both"/>
        <w:rPr>
          <w:iCs/>
          <w:szCs w:val="24"/>
        </w:rPr>
      </w:pPr>
      <w:r w:rsidRPr="00240B7D">
        <w:rPr>
          <w:iCs/>
          <w:szCs w:val="24"/>
        </w:rPr>
        <w:t>There were no matters arising.</w:t>
      </w:r>
    </w:p>
    <w:p w14:paraId="0E483F4C" w14:textId="77777777" w:rsidR="00C27FA1" w:rsidRPr="00240B7D" w:rsidRDefault="00C27FA1" w:rsidP="00240B7D">
      <w:pPr>
        <w:jc w:val="both"/>
        <w:rPr>
          <w:b/>
          <w:bCs/>
          <w:szCs w:val="24"/>
        </w:rPr>
      </w:pPr>
      <w:proofErr w:type="gramStart"/>
      <w:r w:rsidRPr="00240B7D">
        <w:rPr>
          <w:b/>
          <w:bCs/>
          <w:szCs w:val="24"/>
        </w:rPr>
        <w:t>5  General</w:t>
      </w:r>
      <w:proofErr w:type="gramEnd"/>
      <w:r w:rsidRPr="00240B7D">
        <w:rPr>
          <w:b/>
          <w:bCs/>
          <w:szCs w:val="24"/>
        </w:rPr>
        <w:t xml:space="preserve"> Secretary’s report </w:t>
      </w:r>
    </w:p>
    <w:p w14:paraId="73E84C1F" w14:textId="77777777" w:rsidR="00FD0FA3" w:rsidRPr="00240B7D" w:rsidRDefault="00FD0FA3" w:rsidP="00240B7D">
      <w:pPr>
        <w:jc w:val="both"/>
        <w:rPr>
          <w:szCs w:val="24"/>
        </w:rPr>
      </w:pPr>
      <w:r w:rsidRPr="00240B7D">
        <w:rPr>
          <w:szCs w:val="24"/>
        </w:rPr>
        <w:t xml:space="preserve">   Apologies for not being in attendance for such an important meeting – a long held narrow gauge dream has got in the way!</w:t>
      </w:r>
    </w:p>
    <w:p w14:paraId="42A81972" w14:textId="77777777" w:rsidR="00FD0FA3" w:rsidRPr="00240B7D" w:rsidRDefault="00FD0FA3" w:rsidP="00240B7D">
      <w:pPr>
        <w:jc w:val="both"/>
        <w:rPr>
          <w:szCs w:val="24"/>
        </w:rPr>
      </w:pPr>
      <w:r w:rsidRPr="00240B7D">
        <w:rPr>
          <w:szCs w:val="24"/>
        </w:rPr>
        <w:t xml:space="preserve">   I’m very disappointed that 2 member clubs have left the League – I do hope both </w:t>
      </w:r>
      <w:proofErr w:type="spellStart"/>
      <w:r w:rsidRPr="00240B7D">
        <w:rPr>
          <w:szCs w:val="24"/>
        </w:rPr>
        <w:t>Worfield</w:t>
      </w:r>
      <w:proofErr w:type="spellEnd"/>
      <w:r w:rsidRPr="00240B7D">
        <w:rPr>
          <w:szCs w:val="24"/>
        </w:rPr>
        <w:t xml:space="preserve"> and Highley find a way back, just like Stockton.</w:t>
      </w:r>
    </w:p>
    <w:p w14:paraId="7DE3E327" w14:textId="77777777" w:rsidR="00FD0FA3" w:rsidRPr="00240B7D" w:rsidRDefault="00FD0FA3" w:rsidP="00240B7D">
      <w:pPr>
        <w:jc w:val="both"/>
        <w:rPr>
          <w:szCs w:val="24"/>
        </w:rPr>
      </w:pPr>
      <w:r w:rsidRPr="00240B7D">
        <w:rPr>
          <w:szCs w:val="24"/>
        </w:rPr>
        <w:t xml:space="preserve">   But there’s lots of applications from new teams up for approval </w:t>
      </w:r>
      <w:proofErr w:type="gramStart"/>
      <w:r w:rsidRPr="00240B7D">
        <w:rPr>
          <w:szCs w:val="24"/>
        </w:rPr>
        <w:t>tonight</w:t>
      </w:r>
      <w:proofErr w:type="gramEnd"/>
      <w:r w:rsidRPr="00240B7D">
        <w:rPr>
          <w:szCs w:val="24"/>
        </w:rPr>
        <w:t xml:space="preserve"> so it is far from being all bad news.</w:t>
      </w:r>
    </w:p>
    <w:p w14:paraId="2FD86939" w14:textId="77777777" w:rsidR="00FD0FA3" w:rsidRPr="00240B7D" w:rsidRDefault="00FD0FA3" w:rsidP="00240B7D">
      <w:pPr>
        <w:jc w:val="both"/>
        <w:rPr>
          <w:szCs w:val="24"/>
        </w:rPr>
      </w:pPr>
      <w:r w:rsidRPr="00240B7D">
        <w:rPr>
          <w:szCs w:val="24"/>
        </w:rPr>
        <w:t xml:space="preserve">   Another positive is that there has been a volunteer to succeed Colin </w:t>
      </w:r>
      <w:proofErr w:type="spellStart"/>
      <w:r w:rsidRPr="00240B7D">
        <w:rPr>
          <w:szCs w:val="24"/>
        </w:rPr>
        <w:t>Rudrum</w:t>
      </w:r>
      <w:proofErr w:type="spellEnd"/>
      <w:r w:rsidRPr="00240B7D">
        <w:rPr>
          <w:szCs w:val="24"/>
        </w:rPr>
        <w:t xml:space="preserve"> as chair of out unofficial disciplinary committee. And it’s none other than respected former chairman Sean Round!</w:t>
      </w:r>
    </w:p>
    <w:p w14:paraId="4BA1B7DE" w14:textId="77777777" w:rsidR="00FD0FA3" w:rsidRPr="00240B7D" w:rsidRDefault="00FD0FA3" w:rsidP="00240B7D">
      <w:pPr>
        <w:jc w:val="both"/>
        <w:rPr>
          <w:szCs w:val="24"/>
        </w:rPr>
      </w:pPr>
      <w:r w:rsidRPr="00240B7D">
        <w:rPr>
          <w:szCs w:val="24"/>
        </w:rPr>
        <w:t xml:space="preserve">   There’s also good news from our Senior Merit sponsor with an improved deal and I am delighted that Charlton have accepted an apology and course of action from Donnington Wood following a behaviour issue last year.</w:t>
      </w:r>
    </w:p>
    <w:p w14:paraId="23DAF167" w14:textId="77777777" w:rsidR="00FD0FA3" w:rsidRPr="00240B7D" w:rsidRDefault="00FD0FA3" w:rsidP="00240B7D">
      <w:pPr>
        <w:jc w:val="both"/>
        <w:rPr>
          <w:szCs w:val="24"/>
        </w:rPr>
      </w:pPr>
      <w:r w:rsidRPr="00240B7D">
        <w:rPr>
          <w:szCs w:val="24"/>
        </w:rPr>
        <w:t xml:space="preserve">   The date of the presentation dinner back at The Shropshire is booked for Saturday 21</w:t>
      </w:r>
      <w:r w:rsidRPr="00240B7D">
        <w:rPr>
          <w:szCs w:val="24"/>
          <w:vertAlign w:val="superscript"/>
        </w:rPr>
        <w:t>st</w:t>
      </w:r>
      <w:r w:rsidRPr="00240B7D">
        <w:rPr>
          <w:szCs w:val="24"/>
        </w:rPr>
        <w:t xml:space="preserve"> November and a menu agreed. Tickets are likely to cost £28 for adults. And club delegates will have to be on ball at and following the July executive meeting because we ALL need to be a bit more organised this year. But all clubs will, as per league rules, be charged for 2 places this year so all of them are guaranteed representation on the big night.</w:t>
      </w:r>
    </w:p>
    <w:p w14:paraId="3C084D33" w14:textId="77777777" w:rsidR="00FD0FA3" w:rsidRPr="00240B7D" w:rsidRDefault="00FD0FA3" w:rsidP="00240B7D">
      <w:pPr>
        <w:jc w:val="both"/>
        <w:rPr>
          <w:szCs w:val="24"/>
        </w:rPr>
      </w:pPr>
      <w:r w:rsidRPr="00240B7D">
        <w:rPr>
          <w:szCs w:val="24"/>
        </w:rPr>
        <w:t xml:space="preserve">  Before then, in mid-March, I will need to complete a report on progress on the BCGBA’s 5-year development plan for Pauline Wilson. </w:t>
      </w:r>
      <w:proofErr w:type="gramStart"/>
      <w:r w:rsidRPr="00240B7D">
        <w:rPr>
          <w:szCs w:val="24"/>
        </w:rPr>
        <w:t>A number of</w:t>
      </w:r>
      <w:proofErr w:type="gramEnd"/>
      <w:r w:rsidRPr="00240B7D">
        <w:rPr>
          <w:szCs w:val="24"/>
        </w:rPr>
        <w:t xml:space="preserve"> clubs have already been in touch to let me know what they have done, especially regarding their constitutions so that is a decent start. </w:t>
      </w:r>
    </w:p>
    <w:p w14:paraId="316A90A9" w14:textId="77777777" w:rsidR="00FD0FA3" w:rsidRPr="00240B7D" w:rsidRDefault="00FD0FA3" w:rsidP="00240B7D">
      <w:pPr>
        <w:jc w:val="both"/>
        <w:rPr>
          <w:szCs w:val="24"/>
        </w:rPr>
      </w:pPr>
      <w:r w:rsidRPr="00240B7D">
        <w:rPr>
          <w:szCs w:val="24"/>
        </w:rPr>
        <w:t xml:space="preserve">   Latest new secretary is at Donnington Wood and is Natasha Hart. The Club Contacts on the website will be updated as soon as possible after I get back home on March 14.</w:t>
      </w:r>
    </w:p>
    <w:p w14:paraId="08A37ABE" w14:textId="77777777" w:rsidR="00FD0FA3" w:rsidRDefault="00FD0FA3" w:rsidP="00240B7D">
      <w:pPr>
        <w:jc w:val="both"/>
        <w:rPr>
          <w:szCs w:val="24"/>
        </w:rPr>
      </w:pPr>
      <w:r w:rsidRPr="00240B7D">
        <w:rPr>
          <w:szCs w:val="24"/>
        </w:rPr>
        <w:t xml:space="preserve">Until then I wish you all well. </w:t>
      </w:r>
    </w:p>
    <w:p w14:paraId="1526B2CE" w14:textId="77777777" w:rsidR="00614A3E" w:rsidRPr="00240B7D" w:rsidRDefault="00614A3E" w:rsidP="00240B7D">
      <w:pPr>
        <w:jc w:val="both"/>
        <w:rPr>
          <w:szCs w:val="24"/>
        </w:rPr>
      </w:pPr>
    </w:p>
    <w:p w14:paraId="04B0F478" w14:textId="77777777" w:rsidR="00C27FA1" w:rsidRPr="00240B7D" w:rsidRDefault="00C27FA1" w:rsidP="00240B7D">
      <w:pPr>
        <w:jc w:val="both"/>
        <w:rPr>
          <w:b/>
          <w:bCs/>
          <w:szCs w:val="24"/>
        </w:rPr>
      </w:pPr>
      <w:proofErr w:type="gramStart"/>
      <w:r w:rsidRPr="00240B7D">
        <w:rPr>
          <w:b/>
          <w:bCs/>
          <w:szCs w:val="24"/>
        </w:rPr>
        <w:lastRenderedPageBreak/>
        <w:t>6  Correspondence</w:t>
      </w:r>
      <w:proofErr w:type="gramEnd"/>
      <w:r w:rsidRPr="00240B7D">
        <w:rPr>
          <w:b/>
          <w:bCs/>
          <w:szCs w:val="24"/>
        </w:rPr>
        <w:t xml:space="preserve"> </w:t>
      </w:r>
    </w:p>
    <w:p w14:paraId="08D23960" w14:textId="77777777" w:rsidR="00FD0FA3" w:rsidRPr="00240B7D" w:rsidRDefault="00FD0FA3" w:rsidP="00240B7D">
      <w:pPr>
        <w:jc w:val="both"/>
        <w:rPr>
          <w:b/>
          <w:szCs w:val="24"/>
        </w:rPr>
      </w:pPr>
      <w:r w:rsidRPr="00240B7D">
        <w:rPr>
          <w:b/>
          <w:szCs w:val="24"/>
        </w:rPr>
        <w:t>RECEIVED 26</w:t>
      </w:r>
      <w:r w:rsidRPr="00240B7D">
        <w:rPr>
          <w:b/>
          <w:szCs w:val="24"/>
          <w:vertAlign w:val="superscript"/>
        </w:rPr>
        <w:t>th</w:t>
      </w:r>
      <w:r w:rsidRPr="00240B7D">
        <w:rPr>
          <w:b/>
          <w:szCs w:val="24"/>
        </w:rPr>
        <w:t xml:space="preserve"> February from Doug Russell, secretary of </w:t>
      </w:r>
      <w:proofErr w:type="spellStart"/>
      <w:r w:rsidRPr="00240B7D">
        <w:rPr>
          <w:b/>
          <w:szCs w:val="24"/>
        </w:rPr>
        <w:t>Worfield</w:t>
      </w:r>
      <w:proofErr w:type="spellEnd"/>
      <w:r w:rsidRPr="00240B7D">
        <w:rPr>
          <w:b/>
          <w:szCs w:val="24"/>
        </w:rPr>
        <w:t>:</w:t>
      </w:r>
    </w:p>
    <w:p w14:paraId="20EBD249" w14:textId="77777777" w:rsidR="00FD0FA3" w:rsidRPr="00240B7D" w:rsidRDefault="00FD0FA3" w:rsidP="00240B7D">
      <w:pPr>
        <w:jc w:val="both"/>
        <w:rPr>
          <w:szCs w:val="24"/>
        </w:rPr>
      </w:pPr>
      <w:r w:rsidRPr="00240B7D">
        <w:rPr>
          <w:szCs w:val="24"/>
        </w:rPr>
        <w:t>Malcolm - Unfortunately we are unable to field team for 2026 and give notice to withdraw from the League. All being well we will apply to enter 2027.</w:t>
      </w:r>
    </w:p>
    <w:p w14:paraId="11EEF0B2" w14:textId="77777777" w:rsidR="00FD0FA3" w:rsidRPr="00240B7D" w:rsidRDefault="00FD0FA3" w:rsidP="00240B7D">
      <w:pPr>
        <w:jc w:val="both"/>
        <w:rPr>
          <w:szCs w:val="24"/>
        </w:rPr>
      </w:pPr>
      <w:r w:rsidRPr="00240B7D">
        <w:rPr>
          <w:szCs w:val="24"/>
        </w:rPr>
        <w:t>We thank you and your committee for your support over the years.</w:t>
      </w:r>
    </w:p>
    <w:p w14:paraId="5E4A9127" w14:textId="77777777" w:rsidR="00FD0FA3" w:rsidRPr="00240B7D" w:rsidRDefault="00FD0FA3" w:rsidP="00240B7D">
      <w:pPr>
        <w:jc w:val="both"/>
        <w:rPr>
          <w:b/>
          <w:szCs w:val="24"/>
        </w:rPr>
      </w:pPr>
      <w:r w:rsidRPr="00240B7D">
        <w:rPr>
          <w:b/>
          <w:szCs w:val="24"/>
        </w:rPr>
        <w:t>RECEIVED 25</w:t>
      </w:r>
      <w:r w:rsidRPr="00240B7D">
        <w:rPr>
          <w:b/>
          <w:szCs w:val="24"/>
          <w:vertAlign w:val="superscript"/>
        </w:rPr>
        <w:t>th</w:t>
      </w:r>
      <w:r w:rsidRPr="00240B7D">
        <w:rPr>
          <w:b/>
          <w:szCs w:val="24"/>
        </w:rPr>
        <w:t xml:space="preserve"> February from Richard Green, secretary of Highley:</w:t>
      </w:r>
    </w:p>
    <w:p w14:paraId="7C247E29" w14:textId="77777777" w:rsidR="00FD0FA3" w:rsidRPr="00240B7D" w:rsidRDefault="00FD0FA3" w:rsidP="00240B7D">
      <w:pPr>
        <w:jc w:val="both"/>
        <w:rPr>
          <w:szCs w:val="24"/>
          <w:shd w:val="clear" w:color="auto" w:fill="FFFFFF"/>
        </w:rPr>
      </w:pPr>
      <w:r w:rsidRPr="00240B7D">
        <w:rPr>
          <w:szCs w:val="24"/>
          <w:shd w:val="clear" w:color="auto" w:fill="FFFFFF"/>
        </w:rPr>
        <w:t xml:space="preserve">This is to notify you that Highley </w:t>
      </w:r>
      <w:proofErr w:type="gramStart"/>
      <w:r w:rsidRPr="00240B7D">
        <w:rPr>
          <w:szCs w:val="24"/>
          <w:shd w:val="clear" w:color="auto" w:fill="FFFFFF"/>
        </w:rPr>
        <w:t>will be not be</w:t>
      </w:r>
      <w:proofErr w:type="gramEnd"/>
      <w:r w:rsidRPr="00240B7D">
        <w:rPr>
          <w:szCs w:val="24"/>
          <w:shd w:val="clear" w:color="auto" w:fill="FFFFFF"/>
        </w:rPr>
        <w:t xml:space="preserve"> entering a team in this season’s League due to not having enough players to make it viable. I personally am not happy about it but </w:t>
      </w:r>
      <w:proofErr w:type="gramStart"/>
      <w:r w:rsidRPr="00240B7D">
        <w:rPr>
          <w:szCs w:val="24"/>
          <w:shd w:val="clear" w:color="auto" w:fill="FFFFFF"/>
        </w:rPr>
        <w:t>have to</w:t>
      </w:r>
      <w:proofErr w:type="gramEnd"/>
      <w:r w:rsidRPr="00240B7D">
        <w:rPr>
          <w:szCs w:val="24"/>
          <w:shd w:val="clear" w:color="auto" w:fill="FFFFFF"/>
        </w:rPr>
        <w:t xml:space="preserve"> do as instructed. Best Regards, Richard Green</w:t>
      </w:r>
    </w:p>
    <w:p w14:paraId="35F05BA8" w14:textId="77777777" w:rsidR="00FD0FA3" w:rsidRPr="00240B7D" w:rsidRDefault="00FD0FA3" w:rsidP="00240B7D">
      <w:pPr>
        <w:jc w:val="both"/>
        <w:rPr>
          <w:b/>
          <w:szCs w:val="24"/>
        </w:rPr>
      </w:pPr>
      <w:r w:rsidRPr="00240B7D">
        <w:rPr>
          <w:b/>
          <w:szCs w:val="24"/>
        </w:rPr>
        <w:t>RECEIVED 16</w:t>
      </w:r>
      <w:r w:rsidRPr="00240B7D">
        <w:rPr>
          <w:b/>
          <w:szCs w:val="24"/>
          <w:vertAlign w:val="superscript"/>
        </w:rPr>
        <w:t>th</w:t>
      </w:r>
      <w:r w:rsidRPr="00240B7D">
        <w:rPr>
          <w:b/>
          <w:szCs w:val="24"/>
        </w:rPr>
        <w:t xml:space="preserve"> February from Rob Burroughs, </w:t>
      </w:r>
    </w:p>
    <w:p w14:paraId="4B67A49C" w14:textId="77777777" w:rsidR="00FD0FA3" w:rsidRPr="00240B7D" w:rsidRDefault="00FD0FA3" w:rsidP="00240B7D">
      <w:pPr>
        <w:jc w:val="both"/>
        <w:rPr>
          <w:szCs w:val="24"/>
        </w:rPr>
      </w:pPr>
      <w:r w:rsidRPr="00240B7D">
        <w:rPr>
          <w:szCs w:val="24"/>
        </w:rPr>
        <w:t xml:space="preserve">Hi Malcolm. </w:t>
      </w:r>
      <w:proofErr w:type="gramStart"/>
      <w:r w:rsidRPr="00240B7D">
        <w:rPr>
          <w:szCs w:val="24"/>
        </w:rPr>
        <w:t>Firstly</w:t>
      </w:r>
      <w:proofErr w:type="gramEnd"/>
      <w:r w:rsidRPr="00240B7D">
        <w:rPr>
          <w:szCs w:val="24"/>
        </w:rPr>
        <w:t xml:space="preserve"> I would just like to thank the League for its support of the Shropshire Champion of Champions last season.</w:t>
      </w:r>
    </w:p>
    <w:p w14:paraId="6222DADF" w14:textId="77777777" w:rsidR="00FD0FA3" w:rsidRPr="00240B7D" w:rsidRDefault="00FD0FA3" w:rsidP="00240B7D">
      <w:pPr>
        <w:jc w:val="both"/>
        <w:rPr>
          <w:szCs w:val="24"/>
        </w:rPr>
      </w:pPr>
      <w:r w:rsidRPr="00240B7D">
        <w:rPr>
          <w:szCs w:val="24"/>
        </w:rPr>
        <w:t>This year we are expanding to be able to include more leagues and competitions going forward. There will be a Juniors, Ladies and Veterans competition in addition to the main competition on Sunday 11th October at a two green venue. </w:t>
      </w:r>
    </w:p>
    <w:p w14:paraId="6E3393EC" w14:textId="77777777" w:rsidR="00FD0FA3" w:rsidRPr="00240B7D" w:rsidRDefault="00FD0FA3" w:rsidP="00240B7D">
      <w:pPr>
        <w:jc w:val="both"/>
        <w:rPr>
          <w:szCs w:val="24"/>
        </w:rPr>
      </w:pPr>
      <w:r w:rsidRPr="00240B7D">
        <w:rPr>
          <w:szCs w:val="24"/>
          <w:bdr w:val="none" w:sz="0" w:space="0" w:color="auto" w:frame="1"/>
        </w:rPr>
        <w:t xml:space="preserve">The main difference for this year is that leagues </w:t>
      </w:r>
      <w:proofErr w:type="gramStart"/>
      <w:r w:rsidRPr="00240B7D">
        <w:rPr>
          <w:szCs w:val="24"/>
          <w:bdr w:val="none" w:sz="0" w:space="0" w:color="auto" w:frame="1"/>
        </w:rPr>
        <w:t>have to</w:t>
      </w:r>
      <w:proofErr w:type="gramEnd"/>
      <w:r w:rsidRPr="00240B7D">
        <w:rPr>
          <w:szCs w:val="24"/>
          <w:bdr w:val="none" w:sz="0" w:space="0" w:color="auto" w:frame="1"/>
        </w:rPr>
        <w:t xml:space="preserve"> nominate someone who has won their Merit or League Averages or another competition to be in the main competition. If you can’t nominate a </w:t>
      </w:r>
      <w:proofErr w:type="gramStart"/>
      <w:r w:rsidRPr="00240B7D">
        <w:rPr>
          <w:szCs w:val="24"/>
          <w:bdr w:val="none" w:sz="0" w:space="0" w:color="auto" w:frame="1"/>
        </w:rPr>
        <w:t>winner</w:t>
      </w:r>
      <w:proofErr w:type="gramEnd"/>
      <w:r w:rsidRPr="00240B7D">
        <w:rPr>
          <w:szCs w:val="24"/>
          <w:bdr w:val="none" w:sz="0" w:space="0" w:color="auto" w:frame="1"/>
        </w:rPr>
        <w:t xml:space="preserve"> then you are not able to enter anyone. We want to make sure this is a proper Champion of Champions event with 32 winners in it.  </w:t>
      </w:r>
    </w:p>
    <w:p w14:paraId="4BBEA8B0" w14:textId="77777777" w:rsidR="00FD0FA3" w:rsidRPr="00240B7D" w:rsidRDefault="00FD0FA3" w:rsidP="00240B7D">
      <w:pPr>
        <w:jc w:val="both"/>
        <w:rPr>
          <w:szCs w:val="24"/>
        </w:rPr>
      </w:pPr>
      <w:r w:rsidRPr="00240B7D">
        <w:rPr>
          <w:szCs w:val="24"/>
        </w:rPr>
        <w:t xml:space="preserve">However, for the other competitions (ladies, veterans &amp; juniors) leagues don’t have to nominate a winner to be able to enter those as the winner of this competition will go in the main competition, meaning the main competition </w:t>
      </w:r>
      <w:proofErr w:type="gramStart"/>
      <w:r w:rsidRPr="00240B7D">
        <w:rPr>
          <w:szCs w:val="24"/>
        </w:rPr>
        <w:t>will be still be</w:t>
      </w:r>
      <w:proofErr w:type="gramEnd"/>
      <w:r w:rsidRPr="00240B7D">
        <w:rPr>
          <w:szCs w:val="24"/>
        </w:rPr>
        <w:t xml:space="preserve"> made up of 32 winners.  </w:t>
      </w:r>
    </w:p>
    <w:p w14:paraId="6C5A4DC3" w14:textId="77777777" w:rsidR="00FD0FA3" w:rsidRPr="00240B7D" w:rsidRDefault="00FD0FA3" w:rsidP="00240B7D">
      <w:pPr>
        <w:jc w:val="both"/>
        <w:rPr>
          <w:szCs w:val="24"/>
        </w:rPr>
      </w:pPr>
      <w:r w:rsidRPr="00240B7D">
        <w:rPr>
          <w:szCs w:val="24"/>
        </w:rPr>
        <w:t xml:space="preserve">The main competition will take place on Sunday 18th October at Bicton at 10 </w:t>
      </w:r>
      <w:proofErr w:type="spellStart"/>
      <w:r w:rsidRPr="00240B7D">
        <w:rPr>
          <w:szCs w:val="24"/>
        </w:rPr>
        <w:t>a.</w:t>
      </w:r>
      <w:proofErr w:type="gramStart"/>
      <w:r w:rsidRPr="00240B7D">
        <w:rPr>
          <w:szCs w:val="24"/>
        </w:rPr>
        <w:t>m.The</w:t>
      </w:r>
      <w:proofErr w:type="spellEnd"/>
      <w:proofErr w:type="gramEnd"/>
      <w:r w:rsidRPr="00240B7D">
        <w:rPr>
          <w:szCs w:val="24"/>
        </w:rPr>
        <w:t xml:space="preserve"> entrance fee for leagues is £20 this year not £25. </w:t>
      </w:r>
    </w:p>
    <w:p w14:paraId="5F662C45" w14:textId="77777777" w:rsidR="00FD0FA3" w:rsidRPr="00240B7D" w:rsidRDefault="00FD0FA3" w:rsidP="00240B7D">
      <w:pPr>
        <w:jc w:val="both"/>
        <w:rPr>
          <w:szCs w:val="24"/>
        </w:rPr>
      </w:pPr>
      <w:r w:rsidRPr="00240B7D">
        <w:rPr>
          <w:szCs w:val="24"/>
        </w:rPr>
        <w:t xml:space="preserve">If you enter any additional </w:t>
      </w:r>
      <w:proofErr w:type="gramStart"/>
      <w:r w:rsidRPr="00240B7D">
        <w:rPr>
          <w:szCs w:val="24"/>
        </w:rPr>
        <w:t>competitions</w:t>
      </w:r>
      <w:proofErr w:type="gramEnd"/>
      <w:r w:rsidRPr="00240B7D">
        <w:rPr>
          <w:szCs w:val="24"/>
        </w:rPr>
        <w:t xml:space="preserve"> then you will be charged £10 on top. As you run a Junior, Ladies and Over 60s Competition, your league will be in the Main, Juniors, Ladies &amp; Veterans Champion of Champions meaning it will cost £50 in total. </w:t>
      </w:r>
    </w:p>
    <w:p w14:paraId="6DBD4BC6" w14:textId="77777777" w:rsidR="00FD0FA3" w:rsidRPr="00240B7D" w:rsidRDefault="00FD0FA3" w:rsidP="00240B7D">
      <w:pPr>
        <w:jc w:val="both"/>
        <w:rPr>
          <w:szCs w:val="24"/>
        </w:rPr>
      </w:pPr>
      <w:r w:rsidRPr="00240B7D">
        <w:rPr>
          <w:szCs w:val="24"/>
        </w:rPr>
        <w:t xml:space="preserve">Please could you let us know by the </w:t>
      </w:r>
      <w:proofErr w:type="gramStart"/>
      <w:r w:rsidRPr="00240B7D">
        <w:rPr>
          <w:szCs w:val="24"/>
        </w:rPr>
        <w:t>1st</w:t>
      </w:r>
      <w:proofErr w:type="gramEnd"/>
      <w:r w:rsidRPr="00240B7D">
        <w:rPr>
          <w:szCs w:val="24"/>
        </w:rPr>
        <w:t xml:space="preserve"> April if you wish to take part in one or both competitions. Please also let me know if you have any questions.</w:t>
      </w:r>
    </w:p>
    <w:p w14:paraId="1210DCAD" w14:textId="77777777" w:rsidR="00FD0FA3" w:rsidRPr="00240B7D" w:rsidRDefault="00FD0FA3" w:rsidP="00240B7D">
      <w:pPr>
        <w:jc w:val="both"/>
        <w:rPr>
          <w:szCs w:val="24"/>
        </w:rPr>
      </w:pPr>
      <w:r w:rsidRPr="00240B7D">
        <w:rPr>
          <w:szCs w:val="24"/>
        </w:rPr>
        <w:t>Kind regards, Rob Burroughs &amp; Jamie King - Shropshire Champion of Champion Organisers</w:t>
      </w:r>
    </w:p>
    <w:p w14:paraId="78032F69" w14:textId="77777777" w:rsidR="00FD0FA3" w:rsidRPr="00240B7D" w:rsidRDefault="00FD0FA3" w:rsidP="00240B7D">
      <w:pPr>
        <w:jc w:val="both"/>
        <w:rPr>
          <w:b/>
          <w:szCs w:val="24"/>
        </w:rPr>
      </w:pPr>
      <w:r w:rsidRPr="00240B7D">
        <w:rPr>
          <w:b/>
          <w:szCs w:val="24"/>
        </w:rPr>
        <w:t>RECEIVED 5</w:t>
      </w:r>
      <w:r w:rsidRPr="00240B7D">
        <w:rPr>
          <w:b/>
          <w:szCs w:val="24"/>
          <w:vertAlign w:val="superscript"/>
        </w:rPr>
        <w:t>th</w:t>
      </w:r>
      <w:r w:rsidRPr="00240B7D">
        <w:rPr>
          <w:b/>
          <w:szCs w:val="24"/>
        </w:rPr>
        <w:t xml:space="preserve"> February from Steve Anyon of Newport:</w:t>
      </w:r>
    </w:p>
    <w:p w14:paraId="2D3EBFEA" w14:textId="77777777" w:rsidR="00FD0FA3" w:rsidRPr="00240B7D" w:rsidRDefault="00FD0FA3" w:rsidP="00240B7D">
      <w:pPr>
        <w:jc w:val="both"/>
        <w:rPr>
          <w:szCs w:val="24"/>
        </w:rPr>
      </w:pPr>
      <w:r w:rsidRPr="00240B7D">
        <w:rPr>
          <w:szCs w:val="24"/>
        </w:rPr>
        <w:t>Dear all - Several months ago I advised Newport's Management Committee that due to personal and health issues it was my intention to stand down at the 2026 AGM.</w:t>
      </w:r>
    </w:p>
    <w:p w14:paraId="5B5535B8" w14:textId="77777777" w:rsidR="00FD0FA3" w:rsidRPr="00240B7D" w:rsidRDefault="00FD0FA3" w:rsidP="00240B7D">
      <w:pPr>
        <w:jc w:val="both"/>
        <w:rPr>
          <w:szCs w:val="24"/>
        </w:rPr>
      </w:pPr>
      <w:r w:rsidRPr="00240B7D">
        <w:rPr>
          <w:szCs w:val="24"/>
        </w:rPr>
        <w:t>Having accepted this, and repeatedly asked for someone to succeed me, at the AGM no one has agreed to take on the role and as such, the position remains vacant.</w:t>
      </w:r>
    </w:p>
    <w:p w14:paraId="6EFAB925" w14:textId="77777777" w:rsidR="00FD0FA3" w:rsidRPr="00240B7D" w:rsidRDefault="00FD0FA3" w:rsidP="00240B7D">
      <w:pPr>
        <w:jc w:val="both"/>
        <w:rPr>
          <w:szCs w:val="24"/>
        </w:rPr>
      </w:pPr>
      <w:r w:rsidRPr="00240B7D">
        <w:rPr>
          <w:szCs w:val="24"/>
        </w:rPr>
        <w:t xml:space="preserve">This email address was set up so that </w:t>
      </w:r>
      <w:proofErr w:type="gramStart"/>
      <w:r w:rsidRPr="00240B7D">
        <w:rPr>
          <w:szCs w:val="24"/>
        </w:rPr>
        <w:t>any and all</w:t>
      </w:r>
      <w:proofErr w:type="gramEnd"/>
      <w:r w:rsidRPr="00240B7D">
        <w:rPr>
          <w:szCs w:val="24"/>
        </w:rPr>
        <w:t xml:space="preserve"> correspondence relating to bowling would come to one central point. Anyone taking over the role would not need a new email address and would have all historic emails and returns etc readily accessible.</w:t>
      </w:r>
    </w:p>
    <w:p w14:paraId="51EBB144" w14:textId="77777777" w:rsidR="00FD0FA3" w:rsidRPr="00240B7D" w:rsidRDefault="00FD0FA3" w:rsidP="00240B7D">
      <w:pPr>
        <w:jc w:val="both"/>
        <w:rPr>
          <w:szCs w:val="24"/>
        </w:rPr>
      </w:pPr>
      <w:r w:rsidRPr="00240B7D">
        <w:rPr>
          <w:szCs w:val="24"/>
        </w:rPr>
        <w:t>However, it is not possible to run the club, with this position vacant, so I have reluctantly agreed to monitor this email and pass on correspondence etc to the Management Committee for actioning.</w:t>
      </w:r>
    </w:p>
    <w:p w14:paraId="43802118" w14:textId="77777777" w:rsidR="00FD0FA3" w:rsidRPr="00240B7D" w:rsidRDefault="00FD0FA3" w:rsidP="00240B7D">
      <w:pPr>
        <w:jc w:val="both"/>
        <w:rPr>
          <w:szCs w:val="24"/>
        </w:rPr>
      </w:pPr>
      <w:r w:rsidRPr="00240B7D">
        <w:rPr>
          <w:szCs w:val="24"/>
        </w:rPr>
        <w:t xml:space="preserve">There may therefore be delays in responding, or completing the usual </w:t>
      </w:r>
      <w:proofErr w:type="spellStart"/>
      <w:proofErr w:type="gramStart"/>
      <w:r w:rsidRPr="00240B7D">
        <w:rPr>
          <w:szCs w:val="24"/>
        </w:rPr>
        <w:t>pre season</w:t>
      </w:r>
      <w:proofErr w:type="spellEnd"/>
      <w:proofErr w:type="gramEnd"/>
      <w:r w:rsidRPr="00240B7D">
        <w:rPr>
          <w:szCs w:val="24"/>
        </w:rPr>
        <w:t xml:space="preserve"> paperwork and I would ask for your forbearance where applicable.</w:t>
      </w:r>
    </w:p>
    <w:p w14:paraId="25827CE6" w14:textId="77777777" w:rsidR="00FD0FA3" w:rsidRPr="00240B7D" w:rsidRDefault="00FD0FA3" w:rsidP="00240B7D">
      <w:pPr>
        <w:jc w:val="both"/>
        <w:rPr>
          <w:szCs w:val="24"/>
        </w:rPr>
      </w:pPr>
      <w:proofErr w:type="gramStart"/>
      <w:r w:rsidRPr="00240B7D">
        <w:rPr>
          <w:szCs w:val="24"/>
        </w:rPr>
        <w:t>Finally</w:t>
      </w:r>
      <w:proofErr w:type="gramEnd"/>
      <w:r w:rsidRPr="00240B7D">
        <w:rPr>
          <w:szCs w:val="24"/>
        </w:rPr>
        <w:t xml:space="preserve"> I would like to thank you all for your help assistance and advice over the past nine </w:t>
      </w:r>
      <w:proofErr w:type="gramStart"/>
      <w:r w:rsidRPr="00240B7D">
        <w:rPr>
          <w:szCs w:val="24"/>
        </w:rPr>
        <w:t>years, and</w:t>
      </w:r>
      <w:proofErr w:type="gramEnd"/>
      <w:r w:rsidRPr="00240B7D">
        <w:rPr>
          <w:szCs w:val="24"/>
        </w:rPr>
        <w:t xml:space="preserve"> wish you all a successful 2026 season of bowling and events.</w:t>
      </w:r>
    </w:p>
    <w:p w14:paraId="19FE3B9B" w14:textId="77777777" w:rsidR="00FD0FA3" w:rsidRPr="00240B7D" w:rsidRDefault="00FD0FA3" w:rsidP="00240B7D">
      <w:pPr>
        <w:jc w:val="both"/>
        <w:rPr>
          <w:szCs w:val="24"/>
        </w:rPr>
      </w:pPr>
      <w:r w:rsidRPr="00240B7D">
        <w:rPr>
          <w:szCs w:val="24"/>
        </w:rPr>
        <w:t>Kind regards, Steve Anyon</w:t>
      </w:r>
    </w:p>
    <w:p w14:paraId="6ACDE57C" w14:textId="77777777" w:rsidR="00FD0FA3" w:rsidRPr="00240B7D" w:rsidRDefault="00FD0FA3" w:rsidP="00240B7D">
      <w:pPr>
        <w:jc w:val="both"/>
        <w:rPr>
          <w:b/>
          <w:szCs w:val="24"/>
        </w:rPr>
      </w:pPr>
      <w:r w:rsidRPr="00240B7D">
        <w:rPr>
          <w:b/>
          <w:szCs w:val="24"/>
        </w:rPr>
        <w:lastRenderedPageBreak/>
        <w:t>RECEIVED 30</w:t>
      </w:r>
      <w:r w:rsidRPr="00240B7D">
        <w:rPr>
          <w:b/>
          <w:szCs w:val="24"/>
          <w:vertAlign w:val="superscript"/>
        </w:rPr>
        <w:t>th</w:t>
      </w:r>
      <w:r w:rsidRPr="00240B7D">
        <w:rPr>
          <w:b/>
          <w:szCs w:val="24"/>
        </w:rPr>
        <w:t xml:space="preserve"> January from Steve Watton of Hamiltons (</w:t>
      </w:r>
      <w:proofErr w:type="spellStart"/>
      <w:r w:rsidRPr="00240B7D">
        <w:rPr>
          <w:b/>
          <w:szCs w:val="24"/>
        </w:rPr>
        <w:t>Tetenhall</w:t>
      </w:r>
      <w:proofErr w:type="spellEnd"/>
      <w:r w:rsidRPr="00240B7D">
        <w:rPr>
          <w:b/>
          <w:szCs w:val="24"/>
        </w:rPr>
        <w:t>):</w:t>
      </w:r>
    </w:p>
    <w:p w14:paraId="5A56C5D0" w14:textId="7C6CF1CD" w:rsidR="00FD0FA3" w:rsidRPr="00240B7D" w:rsidRDefault="00240B7D" w:rsidP="00240B7D">
      <w:pPr>
        <w:jc w:val="both"/>
        <w:rPr>
          <w:szCs w:val="24"/>
        </w:rPr>
      </w:pPr>
      <w:r>
        <w:rPr>
          <w:szCs w:val="24"/>
        </w:rPr>
        <w:t>M</w:t>
      </w:r>
      <w:r w:rsidR="00FD0FA3" w:rsidRPr="00240B7D">
        <w:rPr>
          <w:szCs w:val="24"/>
        </w:rPr>
        <w:t>alcolm - You will recall my response to your email (asking Hamiltons to consider applying to join the League) and as I said it would obviously be necessary to run the idea past our club committee. </w:t>
      </w:r>
    </w:p>
    <w:p w14:paraId="4DEF98A6" w14:textId="77777777" w:rsidR="00FD0FA3" w:rsidRPr="00240B7D" w:rsidRDefault="00FD0FA3" w:rsidP="00240B7D">
      <w:pPr>
        <w:jc w:val="both"/>
        <w:rPr>
          <w:szCs w:val="24"/>
        </w:rPr>
      </w:pPr>
      <w:r w:rsidRPr="00240B7D">
        <w:rPr>
          <w:szCs w:val="24"/>
        </w:rPr>
        <w:t xml:space="preserve">It was felt at this stage that an application to join the Mid Shropshire League would not be sufficiently well supported to guarantee a team for the coming season. </w:t>
      </w:r>
      <w:proofErr w:type="gramStart"/>
      <w:r w:rsidRPr="00240B7D">
        <w:rPr>
          <w:szCs w:val="24"/>
        </w:rPr>
        <w:t>However</w:t>
      </w:r>
      <w:proofErr w:type="gramEnd"/>
      <w:r w:rsidRPr="00240B7D">
        <w:rPr>
          <w:szCs w:val="24"/>
        </w:rPr>
        <w:t xml:space="preserve"> that said I would hope that this decision would not prohibit an application in the future.</w:t>
      </w:r>
    </w:p>
    <w:p w14:paraId="7BBFFB35" w14:textId="77777777" w:rsidR="00FD0FA3" w:rsidRPr="00240B7D" w:rsidRDefault="00FD0FA3" w:rsidP="00240B7D">
      <w:pPr>
        <w:jc w:val="both"/>
        <w:rPr>
          <w:szCs w:val="24"/>
        </w:rPr>
      </w:pPr>
      <w:r w:rsidRPr="00240B7D">
        <w:rPr>
          <w:szCs w:val="24"/>
        </w:rPr>
        <w:t xml:space="preserve">Thanks for the approach and I look forward </w:t>
      </w:r>
      <w:proofErr w:type="gramStart"/>
      <w:r w:rsidRPr="00240B7D">
        <w:rPr>
          <w:szCs w:val="24"/>
        </w:rPr>
        <w:t>to  progressing</w:t>
      </w:r>
      <w:proofErr w:type="gramEnd"/>
      <w:r w:rsidRPr="00240B7D">
        <w:rPr>
          <w:szCs w:val="24"/>
        </w:rPr>
        <w:t xml:space="preserve"> this matter in the future. </w:t>
      </w:r>
    </w:p>
    <w:p w14:paraId="0F151778" w14:textId="77777777" w:rsidR="00FD0FA3" w:rsidRPr="00240B7D" w:rsidRDefault="00FD0FA3" w:rsidP="00240B7D">
      <w:pPr>
        <w:jc w:val="both"/>
        <w:rPr>
          <w:szCs w:val="24"/>
        </w:rPr>
      </w:pPr>
      <w:r w:rsidRPr="00240B7D">
        <w:rPr>
          <w:szCs w:val="24"/>
        </w:rPr>
        <w:t>Kind regards, Steve Watton </w:t>
      </w:r>
    </w:p>
    <w:p w14:paraId="15ADA6BB" w14:textId="77777777" w:rsidR="00FD0FA3" w:rsidRPr="00240B7D" w:rsidRDefault="00FD0FA3" w:rsidP="00240B7D">
      <w:pPr>
        <w:jc w:val="both"/>
        <w:rPr>
          <w:b/>
          <w:szCs w:val="24"/>
        </w:rPr>
      </w:pPr>
      <w:r w:rsidRPr="00240B7D">
        <w:rPr>
          <w:b/>
          <w:szCs w:val="24"/>
        </w:rPr>
        <w:t>RECEIVED 24</w:t>
      </w:r>
      <w:r w:rsidRPr="00240B7D">
        <w:rPr>
          <w:b/>
          <w:szCs w:val="24"/>
          <w:vertAlign w:val="superscript"/>
        </w:rPr>
        <w:t>th</w:t>
      </w:r>
      <w:r w:rsidRPr="00240B7D">
        <w:rPr>
          <w:b/>
          <w:szCs w:val="24"/>
        </w:rPr>
        <w:t xml:space="preserve"> January from Paul Beer, Senior Merit sponsor:</w:t>
      </w:r>
    </w:p>
    <w:p w14:paraId="19AA3D25" w14:textId="77777777" w:rsidR="00FD0FA3" w:rsidRPr="00240B7D" w:rsidRDefault="00FD0FA3" w:rsidP="00240B7D">
      <w:pPr>
        <w:jc w:val="both"/>
        <w:rPr>
          <w:szCs w:val="24"/>
        </w:rPr>
      </w:pPr>
      <w:r w:rsidRPr="00240B7D">
        <w:rPr>
          <w:szCs w:val="24"/>
          <w:bdr w:val="none" w:sz="0" w:space="0" w:color="auto" w:frame="1"/>
        </w:rPr>
        <w:t xml:space="preserve">Good </w:t>
      </w:r>
      <w:proofErr w:type="gramStart"/>
      <w:r w:rsidRPr="00240B7D">
        <w:rPr>
          <w:szCs w:val="24"/>
          <w:bdr w:val="none" w:sz="0" w:space="0" w:color="auto" w:frame="1"/>
        </w:rPr>
        <w:t>morning</w:t>
      </w:r>
      <w:proofErr w:type="gramEnd"/>
      <w:r w:rsidRPr="00240B7D">
        <w:rPr>
          <w:szCs w:val="24"/>
          <w:bdr w:val="none" w:sz="0" w:space="0" w:color="auto" w:frame="1"/>
        </w:rPr>
        <w:t xml:space="preserve"> Malcolm - Thank you for reaching out regarding the Shropshire </w:t>
      </w:r>
      <w:proofErr w:type="spellStart"/>
      <w:r w:rsidRPr="00240B7D">
        <w:rPr>
          <w:szCs w:val="24"/>
          <w:bdr w:val="none" w:sz="0" w:space="0" w:color="auto" w:frame="1"/>
        </w:rPr>
        <w:t>Vertidrain</w:t>
      </w:r>
      <w:proofErr w:type="spellEnd"/>
      <w:r w:rsidRPr="00240B7D">
        <w:rPr>
          <w:szCs w:val="24"/>
          <w:bdr w:val="none" w:sz="0" w:space="0" w:color="auto" w:frame="1"/>
        </w:rPr>
        <w:t xml:space="preserve"> &amp; Turf Services Ltd continuation of the sponsorship of the Mid Shropshire League Senior Merit.</w:t>
      </w:r>
    </w:p>
    <w:p w14:paraId="32F867EB" w14:textId="77777777" w:rsidR="00FD0FA3" w:rsidRPr="00240B7D" w:rsidRDefault="00FD0FA3" w:rsidP="00240B7D">
      <w:pPr>
        <w:jc w:val="both"/>
        <w:rPr>
          <w:szCs w:val="24"/>
        </w:rPr>
      </w:pPr>
      <w:r w:rsidRPr="00240B7D">
        <w:rPr>
          <w:szCs w:val="24"/>
          <w:bdr w:val="none" w:sz="0" w:space="0" w:color="auto" w:frame="1"/>
        </w:rPr>
        <w:t>I must admit the entries these past two years have increased dramatically which is great to see and getting back to what it once was.</w:t>
      </w:r>
    </w:p>
    <w:p w14:paraId="7EB7740A" w14:textId="77777777" w:rsidR="00FD0FA3" w:rsidRPr="00240B7D" w:rsidRDefault="00FD0FA3" w:rsidP="00240B7D">
      <w:pPr>
        <w:jc w:val="both"/>
        <w:rPr>
          <w:szCs w:val="24"/>
          <w:bdr w:val="none" w:sz="0" w:space="0" w:color="auto" w:frame="1"/>
        </w:rPr>
      </w:pPr>
      <w:r w:rsidRPr="00240B7D">
        <w:rPr>
          <w:szCs w:val="24"/>
          <w:bdr w:val="none" w:sz="0" w:space="0" w:color="auto" w:frame="1"/>
        </w:rPr>
        <w:t xml:space="preserve">We are very happy to continue supporting our beloved bowls and </w:t>
      </w:r>
      <w:proofErr w:type="gramStart"/>
      <w:r w:rsidRPr="00240B7D">
        <w:rPr>
          <w:szCs w:val="24"/>
          <w:bdr w:val="none" w:sz="0" w:space="0" w:color="auto" w:frame="1"/>
        </w:rPr>
        <w:t>help out</w:t>
      </w:r>
      <w:proofErr w:type="gramEnd"/>
      <w:r w:rsidRPr="00240B7D">
        <w:rPr>
          <w:szCs w:val="24"/>
          <w:bdr w:val="none" w:sz="0" w:space="0" w:color="auto" w:frame="1"/>
        </w:rPr>
        <w:t xml:space="preserve"> clubs that require our services.</w:t>
      </w:r>
    </w:p>
    <w:p w14:paraId="5EEBA362" w14:textId="77777777" w:rsidR="00FD0FA3" w:rsidRPr="00240B7D" w:rsidRDefault="00FD0FA3" w:rsidP="00240B7D">
      <w:pPr>
        <w:jc w:val="both"/>
        <w:rPr>
          <w:szCs w:val="24"/>
        </w:rPr>
      </w:pPr>
      <w:r w:rsidRPr="00240B7D">
        <w:rPr>
          <w:szCs w:val="24"/>
          <w:bdr w:val="none" w:sz="0" w:space="0" w:color="auto" w:frame="1"/>
        </w:rPr>
        <w:t>To this end we wish to increase the sponsorship amount to £1750 and £25 for best run on finals day and hopefully we together will swell the entrants further.</w:t>
      </w:r>
    </w:p>
    <w:p w14:paraId="10E7DB45" w14:textId="77777777" w:rsidR="00FD0FA3" w:rsidRPr="00240B7D" w:rsidRDefault="00FD0FA3" w:rsidP="00240B7D">
      <w:pPr>
        <w:jc w:val="both"/>
        <w:rPr>
          <w:szCs w:val="24"/>
        </w:rPr>
      </w:pPr>
      <w:r w:rsidRPr="00240B7D">
        <w:rPr>
          <w:szCs w:val="24"/>
          <w:bdr w:val="none" w:sz="0" w:space="0" w:color="auto" w:frame="1"/>
        </w:rPr>
        <w:t xml:space="preserve">Robbie is doing a fantastic </w:t>
      </w:r>
      <w:proofErr w:type="gramStart"/>
      <w:r w:rsidRPr="00240B7D">
        <w:rPr>
          <w:szCs w:val="24"/>
          <w:bdr w:val="none" w:sz="0" w:space="0" w:color="auto" w:frame="1"/>
        </w:rPr>
        <w:t>job</w:t>
      </w:r>
      <w:proofErr w:type="gramEnd"/>
      <w:r w:rsidRPr="00240B7D">
        <w:rPr>
          <w:szCs w:val="24"/>
          <w:bdr w:val="none" w:sz="0" w:space="0" w:color="auto" w:frame="1"/>
        </w:rPr>
        <w:t xml:space="preserve"> and we are happy to support him on the night. Celia, please invoice in March.</w:t>
      </w:r>
    </w:p>
    <w:p w14:paraId="29D3926D" w14:textId="77777777" w:rsidR="00FD0FA3" w:rsidRPr="00240B7D" w:rsidRDefault="00FD0FA3" w:rsidP="00240B7D">
      <w:pPr>
        <w:jc w:val="both"/>
        <w:rPr>
          <w:szCs w:val="24"/>
        </w:rPr>
      </w:pPr>
      <w:r w:rsidRPr="00240B7D">
        <w:rPr>
          <w:color w:val="000000"/>
          <w:szCs w:val="24"/>
          <w:bdr w:val="none" w:sz="0" w:space="0" w:color="auto" w:frame="1"/>
        </w:rPr>
        <w:t>Best Regards, Paul Beer (Director)</w:t>
      </w:r>
    </w:p>
    <w:p w14:paraId="139F64DE" w14:textId="77777777" w:rsidR="00055EDF" w:rsidRPr="00240B7D" w:rsidRDefault="00055EDF" w:rsidP="00240B7D">
      <w:pPr>
        <w:jc w:val="both"/>
        <w:rPr>
          <w:b/>
          <w:bCs/>
          <w:szCs w:val="24"/>
        </w:rPr>
      </w:pPr>
      <w:proofErr w:type="gramStart"/>
      <w:r w:rsidRPr="00240B7D">
        <w:rPr>
          <w:b/>
          <w:bCs/>
          <w:szCs w:val="24"/>
        </w:rPr>
        <w:t>7  Fixture</w:t>
      </w:r>
      <w:proofErr w:type="gramEnd"/>
      <w:r w:rsidRPr="00240B7D">
        <w:rPr>
          <w:b/>
          <w:bCs/>
          <w:szCs w:val="24"/>
        </w:rPr>
        <w:t xml:space="preserve"> Secretary’s report</w:t>
      </w:r>
    </w:p>
    <w:p w14:paraId="35A8FF2B" w14:textId="77777777" w:rsidR="00FD0FA3" w:rsidRPr="00FD0FA3" w:rsidRDefault="00FD0FA3" w:rsidP="00240B7D">
      <w:pPr>
        <w:jc w:val="both"/>
        <w:rPr>
          <w:szCs w:val="24"/>
        </w:rPr>
      </w:pPr>
      <w:r w:rsidRPr="00FD0FA3">
        <w:rPr>
          <w:szCs w:val="24"/>
        </w:rPr>
        <w:t xml:space="preserve">Good </w:t>
      </w:r>
      <w:proofErr w:type="gramStart"/>
      <w:r w:rsidRPr="00FD0FA3">
        <w:rPr>
          <w:szCs w:val="24"/>
        </w:rPr>
        <w:t>evening</w:t>
      </w:r>
      <w:proofErr w:type="gramEnd"/>
      <w:r w:rsidRPr="00FD0FA3">
        <w:rPr>
          <w:szCs w:val="24"/>
        </w:rPr>
        <w:t xml:space="preserve"> everybody, this is one meeting when I do have something to report!</w:t>
      </w:r>
    </w:p>
    <w:p w14:paraId="2F51E82B" w14:textId="77777777" w:rsidR="00FD0FA3" w:rsidRPr="00FD0FA3" w:rsidRDefault="00FD0FA3" w:rsidP="00240B7D">
      <w:pPr>
        <w:jc w:val="both"/>
        <w:rPr>
          <w:szCs w:val="24"/>
        </w:rPr>
      </w:pPr>
      <w:r w:rsidRPr="00FD0FA3">
        <w:rPr>
          <w:szCs w:val="24"/>
        </w:rPr>
        <w:t>You’re probably eagerly awaiting this year’s fixtures to be created but, despite the deadline for resignations &amp; applications having passed, there are still a couple of issues yet to be resolved and some decisions for you to make.</w:t>
      </w:r>
    </w:p>
    <w:p w14:paraId="032526B6" w14:textId="77777777" w:rsidR="00FD0FA3" w:rsidRPr="00FD0FA3" w:rsidRDefault="00FD0FA3" w:rsidP="00240B7D">
      <w:pPr>
        <w:jc w:val="both"/>
        <w:rPr>
          <w:szCs w:val="24"/>
        </w:rPr>
      </w:pPr>
      <w:r w:rsidRPr="00FD0FA3">
        <w:rPr>
          <w:b/>
          <w:bCs/>
          <w:szCs w:val="24"/>
        </w:rPr>
        <w:t>Friday Divisions</w:t>
      </w:r>
    </w:p>
    <w:p w14:paraId="434AC2F3" w14:textId="77777777" w:rsidR="00FD0FA3" w:rsidRPr="00FD0FA3" w:rsidRDefault="00FD0FA3" w:rsidP="00240B7D">
      <w:pPr>
        <w:jc w:val="both"/>
        <w:rPr>
          <w:szCs w:val="24"/>
        </w:rPr>
      </w:pPr>
      <w:r w:rsidRPr="00FD0FA3">
        <w:rPr>
          <w:szCs w:val="24"/>
        </w:rPr>
        <w:t xml:space="preserve">We potentially have 37 teams, two more than last year. We’ve lost </w:t>
      </w:r>
      <w:proofErr w:type="spellStart"/>
      <w:r w:rsidRPr="00FD0FA3">
        <w:rPr>
          <w:szCs w:val="24"/>
        </w:rPr>
        <w:t>Worfield</w:t>
      </w:r>
      <w:proofErr w:type="spellEnd"/>
      <w:r w:rsidRPr="00FD0FA3">
        <w:rPr>
          <w:szCs w:val="24"/>
        </w:rPr>
        <w:t xml:space="preserve"> from division 3, Horsehay relegated from the Prem into division 1 and we’ve had applications from Bowring and SJB to enter what will be their C teams in division 3. </w:t>
      </w:r>
      <w:proofErr w:type="gramStart"/>
      <w:r w:rsidRPr="00FD0FA3">
        <w:rPr>
          <w:szCs w:val="24"/>
        </w:rPr>
        <w:t>Thus</w:t>
      </w:r>
      <w:proofErr w:type="gramEnd"/>
      <w:r w:rsidRPr="00FD0FA3">
        <w:rPr>
          <w:szCs w:val="24"/>
        </w:rPr>
        <w:t xml:space="preserve"> we will (probably) have 13 in division 1 and 12 in divisions 2 &amp; 3 made up from:</w:t>
      </w:r>
    </w:p>
    <w:p w14:paraId="2625ABEA" w14:textId="77777777" w:rsidR="00FD0FA3" w:rsidRPr="00FD0FA3" w:rsidRDefault="00FD0FA3" w:rsidP="00240B7D">
      <w:pPr>
        <w:jc w:val="both"/>
        <w:rPr>
          <w:szCs w:val="24"/>
        </w:rPr>
      </w:pPr>
      <w:r w:rsidRPr="00FD0FA3">
        <w:rPr>
          <w:szCs w:val="24"/>
        </w:rPr>
        <w:t>St Georges A and what was Horsehay A relegated from division 1 with Madeley A and SJB B promoted.</w:t>
      </w:r>
    </w:p>
    <w:p w14:paraId="0E40ED01" w14:textId="77777777" w:rsidR="00FD0FA3" w:rsidRPr="00FD0FA3" w:rsidRDefault="00FD0FA3" w:rsidP="00240B7D">
      <w:pPr>
        <w:jc w:val="both"/>
        <w:rPr>
          <w:szCs w:val="24"/>
        </w:rPr>
      </w:pPr>
      <w:r w:rsidRPr="00FD0FA3">
        <w:rPr>
          <w:szCs w:val="24"/>
        </w:rPr>
        <w:t>Newport C &amp; Much Wenlock A relegated from division 2 with Bowring B &amp; Edgmond A promoted.</w:t>
      </w:r>
    </w:p>
    <w:p w14:paraId="6BD0ED4B" w14:textId="77777777" w:rsidR="00FD0FA3" w:rsidRPr="00FD0FA3" w:rsidRDefault="00FD0FA3" w:rsidP="00240B7D">
      <w:pPr>
        <w:jc w:val="both"/>
        <w:rPr>
          <w:szCs w:val="24"/>
        </w:rPr>
      </w:pPr>
      <w:r w:rsidRPr="00FD0FA3">
        <w:rPr>
          <w:szCs w:val="24"/>
        </w:rPr>
        <w:t xml:space="preserve">This may change however due to circumstances out of our control…Teams can withdraw from the Premier up to their March meeting on the 17th and there’s a possibility that one might. If that </w:t>
      </w:r>
      <w:proofErr w:type="gramStart"/>
      <w:r w:rsidRPr="00FD0FA3">
        <w:rPr>
          <w:szCs w:val="24"/>
        </w:rPr>
        <w:t>happens</w:t>
      </w:r>
      <w:proofErr w:type="gramEnd"/>
      <w:r w:rsidRPr="00FD0FA3">
        <w:rPr>
          <w:szCs w:val="24"/>
        </w:rPr>
        <w:t xml:space="preserve"> they’ll offer the place to </w:t>
      </w:r>
      <w:proofErr w:type="gramStart"/>
      <w:r w:rsidRPr="00FD0FA3">
        <w:rPr>
          <w:szCs w:val="24"/>
        </w:rPr>
        <w:t>Horsehay</w:t>
      </w:r>
      <w:proofErr w:type="gramEnd"/>
      <w:r w:rsidRPr="00FD0FA3">
        <w:rPr>
          <w:szCs w:val="24"/>
        </w:rPr>
        <w:t xml:space="preserve"> so we'd end up with 12/12/12 and a different fixture grid.</w:t>
      </w:r>
    </w:p>
    <w:p w14:paraId="492C3D59" w14:textId="6724E047" w:rsidR="00FD0FA3" w:rsidRPr="00FD0FA3" w:rsidRDefault="00FD0FA3" w:rsidP="00240B7D">
      <w:pPr>
        <w:jc w:val="both"/>
        <w:rPr>
          <w:szCs w:val="24"/>
        </w:rPr>
      </w:pPr>
      <w:r w:rsidRPr="00FD0FA3">
        <w:rPr>
          <w:szCs w:val="24"/>
        </w:rPr>
        <w:t>If we do have 13 in division 1, we’ll have to start on Good Friday 3</w:t>
      </w:r>
      <w:r w:rsidRPr="00FD0FA3">
        <w:rPr>
          <w:szCs w:val="24"/>
          <w:vertAlign w:val="superscript"/>
        </w:rPr>
        <w:t>rd</w:t>
      </w:r>
      <w:r w:rsidRPr="00FD0FA3">
        <w:rPr>
          <w:szCs w:val="24"/>
        </w:rPr>
        <w:t xml:space="preserve"> April with the last fixture 24</w:t>
      </w:r>
      <w:r w:rsidRPr="00FD0FA3">
        <w:rPr>
          <w:szCs w:val="24"/>
          <w:vertAlign w:val="superscript"/>
        </w:rPr>
        <w:t xml:space="preserve">th </w:t>
      </w:r>
      <w:r w:rsidRPr="00FD0FA3">
        <w:rPr>
          <w:szCs w:val="24"/>
        </w:rPr>
        <w:t>September and as Rob wants a Friday in May (8</w:t>
      </w:r>
      <w:r w:rsidRPr="00FD0FA3">
        <w:rPr>
          <w:szCs w:val="24"/>
          <w:vertAlign w:val="superscript"/>
        </w:rPr>
        <w:t>th</w:t>
      </w:r>
      <w:r w:rsidRPr="00FD0FA3">
        <w:rPr>
          <w:szCs w:val="24"/>
        </w:rPr>
        <w:t xml:space="preserve"> this year) for the senior merit qualifying we’ll need to have a Wednesday fixture (the Prem has two, 24</w:t>
      </w:r>
      <w:r w:rsidRPr="00FD0FA3">
        <w:rPr>
          <w:szCs w:val="24"/>
          <w:vertAlign w:val="superscript"/>
        </w:rPr>
        <w:t>th</w:t>
      </w:r>
      <w:r w:rsidRPr="00FD0FA3">
        <w:rPr>
          <w:szCs w:val="24"/>
        </w:rPr>
        <w:t xml:space="preserve"> June &amp; 9</w:t>
      </w:r>
      <w:r w:rsidRPr="00FD0FA3">
        <w:rPr>
          <w:szCs w:val="24"/>
          <w:vertAlign w:val="superscript"/>
        </w:rPr>
        <w:t>th</w:t>
      </w:r>
      <w:r w:rsidRPr="00FD0FA3">
        <w:rPr>
          <w:szCs w:val="24"/>
        </w:rPr>
        <w:t xml:space="preserve"> September, the latter so they can finish a week early and have their merit on the 2</w:t>
      </w:r>
      <w:r w:rsidR="00240B7D">
        <w:rPr>
          <w:szCs w:val="24"/>
        </w:rPr>
        <w:t>5</w:t>
      </w:r>
      <w:r w:rsidRPr="00FD0FA3">
        <w:rPr>
          <w:szCs w:val="24"/>
          <w:vertAlign w:val="superscript"/>
        </w:rPr>
        <w:t>th</w:t>
      </w:r>
      <w:r w:rsidRPr="00FD0FA3">
        <w:rPr>
          <w:szCs w:val="24"/>
        </w:rPr>
        <w:t>). Divisions 2 &amp; 3 can start a couple of weeks later and finish a week earlier (or any other combination you fancy, providing we can match the Premier fixtures which have already been published).</w:t>
      </w:r>
    </w:p>
    <w:p w14:paraId="413A56C6" w14:textId="77777777" w:rsidR="00FD0FA3" w:rsidRPr="00FD0FA3" w:rsidRDefault="00FD0FA3" w:rsidP="00240B7D">
      <w:pPr>
        <w:jc w:val="both"/>
        <w:rPr>
          <w:szCs w:val="24"/>
        </w:rPr>
      </w:pPr>
      <w:r w:rsidRPr="00FD0FA3">
        <w:rPr>
          <w:szCs w:val="24"/>
        </w:rPr>
        <w:t xml:space="preserve">If we only have 12 in division 1, they too can start a couple of weeks </w:t>
      </w:r>
      <w:proofErr w:type="gramStart"/>
      <w:r w:rsidRPr="00FD0FA3">
        <w:rPr>
          <w:szCs w:val="24"/>
        </w:rPr>
        <w:t>later on</w:t>
      </w:r>
      <w:proofErr w:type="gramEnd"/>
      <w:r w:rsidRPr="00FD0FA3">
        <w:rPr>
          <w:szCs w:val="24"/>
        </w:rPr>
        <w:t xml:space="preserve"> the </w:t>
      </w:r>
      <w:proofErr w:type="gramStart"/>
      <w:r w:rsidRPr="00FD0FA3">
        <w:rPr>
          <w:szCs w:val="24"/>
        </w:rPr>
        <w:t>17</w:t>
      </w:r>
      <w:r w:rsidRPr="00FD0FA3">
        <w:rPr>
          <w:szCs w:val="24"/>
          <w:vertAlign w:val="superscript"/>
        </w:rPr>
        <w:t>th</w:t>
      </w:r>
      <w:proofErr w:type="gramEnd"/>
      <w:r w:rsidRPr="00FD0FA3">
        <w:rPr>
          <w:szCs w:val="24"/>
        </w:rPr>
        <w:t xml:space="preserve"> April and finish on 18</w:t>
      </w:r>
      <w:r w:rsidRPr="00FD0FA3">
        <w:rPr>
          <w:szCs w:val="24"/>
          <w:vertAlign w:val="superscript"/>
        </w:rPr>
        <w:t>th</w:t>
      </w:r>
      <w:r w:rsidRPr="00FD0FA3">
        <w:rPr>
          <w:szCs w:val="24"/>
        </w:rPr>
        <w:t xml:space="preserve"> September.</w:t>
      </w:r>
    </w:p>
    <w:p w14:paraId="761FC2CB" w14:textId="77777777" w:rsidR="00FD0FA3" w:rsidRPr="00FD0FA3" w:rsidRDefault="00FD0FA3" w:rsidP="00240B7D">
      <w:pPr>
        <w:jc w:val="both"/>
        <w:rPr>
          <w:szCs w:val="24"/>
        </w:rPr>
      </w:pPr>
      <w:r w:rsidRPr="00FD0FA3">
        <w:rPr>
          <w:szCs w:val="24"/>
        </w:rPr>
        <w:t>Any questions?</w:t>
      </w:r>
    </w:p>
    <w:p w14:paraId="3B80CFEC" w14:textId="77777777" w:rsidR="00FD0FA3" w:rsidRDefault="00FD0FA3" w:rsidP="00240B7D">
      <w:pPr>
        <w:jc w:val="both"/>
        <w:rPr>
          <w:szCs w:val="24"/>
        </w:rPr>
      </w:pPr>
      <w:r w:rsidRPr="00FD0FA3">
        <w:rPr>
          <w:szCs w:val="24"/>
        </w:rPr>
        <w:t>Which Wednesday if required?</w:t>
      </w:r>
    </w:p>
    <w:p w14:paraId="47D6BBC3" w14:textId="534DC30C" w:rsidR="00240B7D" w:rsidRDefault="00162C32" w:rsidP="00240B7D">
      <w:pPr>
        <w:jc w:val="both"/>
        <w:rPr>
          <w:szCs w:val="24"/>
        </w:rPr>
      </w:pPr>
      <w:r>
        <w:rPr>
          <w:szCs w:val="24"/>
        </w:rPr>
        <w:t>Rob Burroughs said he had highlighted Wednesday 30</w:t>
      </w:r>
      <w:r w:rsidRPr="00162C32">
        <w:rPr>
          <w:szCs w:val="24"/>
          <w:vertAlign w:val="superscript"/>
        </w:rPr>
        <w:t>th</w:t>
      </w:r>
      <w:r>
        <w:rPr>
          <w:szCs w:val="24"/>
        </w:rPr>
        <w:t xml:space="preserve"> April as the Wednesday. </w:t>
      </w:r>
    </w:p>
    <w:p w14:paraId="2A959AF9" w14:textId="77777777" w:rsidR="00240B7D" w:rsidRDefault="00240B7D" w:rsidP="00240B7D">
      <w:pPr>
        <w:jc w:val="both"/>
        <w:rPr>
          <w:szCs w:val="24"/>
        </w:rPr>
      </w:pPr>
    </w:p>
    <w:p w14:paraId="6C5EDAFE" w14:textId="77777777" w:rsidR="00614A3E" w:rsidRPr="00FD0FA3" w:rsidRDefault="00614A3E" w:rsidP="00240B7D">
      <w:pPr>
        <w:jc w:val="both"/>
        <w:rPr>
          <w:szCs w:val="24"/>
        </w:rPr>
      </w:pPr>
    </w:p>
    <w:tbl>
      <w:tblPr>
        <w:tblW w:w="0" w:type="auto"/>
        <w:tblCellMar>
          <w:top w:w="15" w:type="dxa"/>
          <w:left w:w="15" w:type="dxa"/>
          <w:bottom w:w="15" w:type="dxa"/>
          <w:right w:w="15" w:type="dxa"/>
        </w:tblCellMar>
        <w:tblLook w:val="04A0" w:firstRow="1" w:lastRow="0" w:firstColumn="1" w:lastColumn="0" w:noHBand="0" w:noVBand="1"/>
      </w:tblPr>
      <w:tblGrid>
        <w:gridCol w:w="1707"/>
        <w:gridCol w:w="1694"/>
        <w:gridCol w:w="1800"/>
      </w:tblGrid>
      <w:tr w:rsidR="00FD0FA3" w:rsidRPr="00FD0FA3" w14:paraId="7789C8CD" w14:textId="77777777">
        <w:trPr>
          <w:trHeight w:val="315"/>
        </w:trPr>
        <w:tc>
          <w:tcPr>
            <w:tcW w:w="0" w:type="auto"/>
            <w:tcBorders>
              <w:top w:val="single" w:sz="18" w:space="0" w:color="000000"/>
              <w:left w:val="single" w:sz="18" w:space="0" w:color="000000"/>
              <w:bottom w:val="single" w:sz="12" w:space="0" w:color="000000"/>
              <w:right w:val="single" w:sz="4" w:space="0" w:color="000000"/>
            </w:tcBorders>
            <w:shd w:val="clear" w:color="auto" w:fill="CCCCCC"/>
            <w:tcMar>
              <w:top w:w="40" w:type="dxa"/>
              <w:left w:w="40" w:type="dxa"/>
              <w:bottom w:w="40" w:type="dxa"/>
              <w:right w:w="40" w:type="dxa"/>
            </w:tcMar>
            <w:vAlign w:val="bottom"/>
            <w:hideMark/>
          </w:tcPr>
          <w:p w14:paraId="57B5530B" w14:textId="77777777" w:rsidR="00FD0FA3" w:rsidRPr="00FD0FA3" w:rsidRDefault="00FD0FA3" w:rsidP="00240B7D">
            <w:pPr>
              <w:jc w:val="both"/>
              <w:rPr>
                <w:szCs w:val="24"/>
              </w:rPr>
            </w:pPr>
            <w:r w:rsidRPr="00FD0FA3">
              <w:rPr>
                <w:b/>
                <w:bCs/>
                <w:szCs w:val="24"/>
              </w:rPr>
              <w:lastRenderedPageBreak/>
              <w:t>Division 1 - 13</w:t>
            </w:r>
          </w:p>
        </w:tc>
        <w:tc>
          <w:tcPr>
            <w:tcW w:w="0" w:type="auto"/>
            <w:tcBorders>
              <w:top w:val="single" w:sz="18" w:space="0" w:color="000000"/>
              <w:left w:val="single" w:sz="4" w:space="0" w:color="000000"/>
              <w:bottom w:val="single" w:sz="12" w:space="0" w:color="000000"/>
              <w:right w:val="single" w:sz="4" w:space="0" w:color="000000"/>
            </w:tcBorders>
            <w:shd w:val="clear" w:color="auto" w:fill="CCCCCC"/>
            <w:tcMar>
              <w:top w:w="40" w:type="dxa"/>
              <w:left w:w="40" w:type="dxa"/>
              <w:bottom w:w="40" w:type="dxa"/>
              <w:right w:w="40" w:type="dxa"/>
            </w:tcMar>
            <w:vAlign w:val="bottom"/>
            <w:hideMark/>
          </w:tcPr>
          <w:p w14:paraId="623FC3AE" w14:textId="77777777" w:rsidR="00FD0FA3" w:rsidRPr="00FD0FA3" w:rsidRDefault="00FD0FA3" w:rsidP="00240B7D">
            <w:pPr>
              <w:jc w:val="both"/>
              <w:rPr>
                <w:szCs w:val="24"/>
              </w:rPr>
            </w:pPr>
            <w:r w:rsidRPr="00FD0FA3">
              <w:rPr>
                <w:b/>
                <w:bCs/>
                <w:szCs w:val="24"/>
              </w:rPr>
              <w:t>Division 2 -12</w:t>
            </w:r>
          </w:p>
        </w:tc>
        <w:tc>
          <w:tcPr>
            <w:tcW w:w="0" w:type="auto"/>
            <w:tcBorders>
              <w:top w:val="single" w:sz="18" w:space="0" w:color="000000"/>
              <w:left w:val="single" w:sz="4" w:space="0" w:color="000000"/>
              <w:bottom w:val="single" w:sz="12" w:space="0" w:color="000000"/>
              <w:right w:val="single" w:sz="18" w:space="0" w:color="000000"/>
            </w:tcBorders>
            <w:shd w:val="clear" w:color="auto" w:fill="CCCCCC"/>
            <w:tcMar>
              <w:top w:w="40" w:type="dxa"/>
              <w:left w:w="40" w:type="dxa"/>
              <w:bottom w:w="40" w:type="dxa"/>
              <w:right w:w="40" w:type="dxa"/>
            </w:tcMar>
            <w:vAlign w:val="bottom"/>
            <w:hideMark/>
          </w:tcPr>
          <w:p w14:paraId="4342DFA0" w14:textId="77777777" w:rsidR="00FD0FA3" w:rsidRPr="00FD0FA3" w:rsidRDefault="00FD0FA3" w:rsidP="00240B7D">
            <w:pPr>
              <w:jc w:val="both"/>
              <w:rPr>
                <w:szCs w:val="24"/>
              </w:rPr>
            </w:pPr>
            <w:r w:rsidRPr="00FD0FA3">
              <w:rPr>
                <w:b/>
                <w:bCs/>
                <w:szCs w:val="24"/>
              </w:rPr>
              <w:t>Division 3 - 12</w:t>
            </w:r>
          </w:p>
        </w:tc>
      </w:tr>
      <w:tr w:rsidR="00FD0FA3" w:rsidRPr="00FD0FA3" w14:paraId="3944785F" w14:textId="77777777">
        <w:trPr>
          <w:trHeight w:val="315"/>
        </w:trPr>
        <w:tc>
          <w:tcPr>
            <w:tcW w:w="0" w:type="auto"/>
            <w:tcBorders>
              <w:top w:val="single" w:sz="12" w:space="0" w:color="000000"/>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7BE94BD7" w14:textId="77777777" w:rsidR="00FD0FA3" w:rsidRPr="00FD0FA3" w:rsidRDefault="00FD0FA3" w:rsidP="00240B7D">
            <w:pPr>
              <w:jc w:val="both"/>
              <w:rPr>
                <w:szCs w:val="24"/>
              </w:rPr>
            </w:pPr>
            <w:r w:rsidRPr="00FD0FA3">
              <w:rPr>
                <w:szCs w:val="24"/>
              </w:rPr>
              <w:t>Horsehay A</w:t>
            </w:r>
          </w:p>
        </w:tc>
        <w:tc>
          <w:tcPr>
            <w:tcW w:w="0" w:type="auto"/>
            <w:tcBorders>
              <w:top w:val="single" w:sz="12" w:space="0" w:color="000000"/>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400F828C" w14:textId="77777777" w:rsidR="00FD0FA3" w:rsidRPr="00FD0FA3" w:rsidRDefault="00FD0FA3" w:rsidP="00240B7D">
            <w:pPr>
              <w:jc w:val="both"/>
              <w:rPr>
                <w:szCs w:val="24"/>
              </w:rPr>
            </w:pPr>
            <w:r w:rsidRPr="00FD0FA3">
              <w:rPr>
                <w:szCs w:val="24"/>
              </w:rPr>
              <w:t>St Georges A</w:t>
            </w:r>
          </w:p>
        </w:tc>
        <w:tc>
          <w:tcPr>
            <w:tcW w:w="0" w:type="auto"/>
            <w:tcBorders>
              <w:top w:val="single" w:sz="12" w:space="0" w:color="000000"/>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2E10100C" w14:textId="77777777" w:rsidR="00FD0FA3" w:rsidRPr="00FD0FA3" w:rsidRDefault="00FD0FA3" w:rsidP="00240B7D">
            <w:pPr>
              <w:jc w:val="both"/>
              <w:rPr>
                <w:szCs w:val="24"/>
              </w:rPr>
            </w:pPr>
            <w:r w:rsidRPr="00FD0FA3">
              <w:rPr>
                <w:szCs w:val="24"/>
              </w:rPr>
              <w:t>Newport C</w:t>
            </w:r>
          </w:p>
        </w:tc>
      </w:tr>
      <w:tr w:rsidR="00FD0FA3" w:rsidRPr="00FD0FA3" w14:paraId="54DFB909"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12CAB074" w14:textId="77777777" w:rsidR="00FD0FA3" w:rsidRPr="00FD0FA3" w:rsidRDefault="00FD0FA3" w:rsidP="00240B7D">
            <w:pPr>
              <w:jc w:val="both"/>
              <w:rPr>
                <w:szCs w:val="24"/>
              </w:rPr>
            </w:pPr>
            <w:r w:rsidRPr="00FD0FA3">
              <w:rPr>
                <w:szCs w:val="24"/>
              </w:rPr>
              <w:t>Sinclair A</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04E000C0" w14:textId="77777777" w:rsidR="00FD0FA3" w:rsidRPr="00FD0FA3" w:rsidRDefault="00FD0FA3" w:rsidP="00240B7D">
            <w:pPr>
              <w:jc w:val="both"/>
              <w:rPr>
                <w:szCs w:val="24"/>
              </w:rPr>
            </w:pPr>
            <w:r w:rsidRPr="00FD0FA3">
              <w:rPr>
                <w:szCs w:val="24"/>
              </w:rPr>
              <w:t>Horsehay B</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2089787B" w14:textId="77777777" w:rsidR="00FD0FA3" w:rsidRPr="00FD0FA3" w:rsidRDefault="00FD0FA3" w:rsidP="00240B7D">
            <w:pPr>
              <w:jc w:val="both"/>
              <w:rPr>
                <w:szCs w:val="24"/>
              </w:rPr>
            </w:pPr>
            <w:r w:rsidRPr="00FD0FA3">
              <w:rPr>
                <w:szCs w:val="24"/>
              </w:rPr>
              <w:t>Much Wenlock A</w:t>
            </w:r>
          </w:p>
        </w:tc>
      </w:tr>
      <w:tr w:rsidR="00FD0FA3" w:rsidRPr="00FD0FA3" w14:paraId="3D152AA3"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25CA6A82" w14:textId="77777777" w:rsidR="00FD0FA3" w:rsidRPr="00FD0FA3" w:rsidRDefault="00FD0FA3" w:rsidP="00240B7D">
            <w:pPr>
              <w:jc w:val="both"/>
              <w:rPr>
                <w:szCs w:val="24"/>
              </w:rPr>
            </w:pPr>
            <w:r w:rsidRPr="00FD0FA3">
              <w:rPr>
                <w:szCs w:val="24"/>
              </w:rPr>
              <w:t>Newport A</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6164C7B4" w14:textId="77777777" w:rsidR="00FD0FA3" w:rsidRPr="00FD0FA3" w:rsidRDefault="00FD0FA3" w:rsidP="00240B7D">
            <w:pPr>
              <w:jc w:val="both"/>
              <w:rPr>
                <w:szCs w:val="24"/>
              </w:rPr>
            </w:pPr>
            <w:r w:rsidRPr="00FD0FA3">
              <w:rPr>
                <w:szCs w:val="24"/>
              </w:rPr>
              <w:t>Wrock Wood B</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724E335B" w14:textId="77777777" w:rsidR="00FD0FA3" w:rsidRPr="00FD0FA3" w:rsidRDefault="00FD0FA3" w:rsidP="00240B7D">
            <w:pPr>
              <w:jc w:val="both"/>
              <w:rPr>
                <w:szCs w:val="24"/>
              </w:rPr>
            </w:pPr>
            <w:r w:rsidRPr="00FD0FA3">
              <w:rPr>
                <w:szCs w:val="24"/>
              </w:rPr>
              <w:t>Donn Wood B</w:t>
            </w:r>
          </w:p>
        </w:tc>
      </w:tr>
      <w:tr w:rsidR="00FD0FA3" w:rsidRPr="00FD0FA3" w14:paraId="55A6B8FB"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70117D5D" w14:textId="77777777" w:rsidR="00FD0FA3" w:rsidRPr="00FD0FA3" w:rsidRDefault="00FD0FA3" w:rsidP="00240B7D">
            <w:pPr>
              <w:jc w:val="both"/>
              <w:rPr>
                <w:szCs w:val="24"/>
              </w:rPr>
            </w:pPr>
            <w:r w:rsidRPr="00FD0FA3">
              <w:rPr>
                <w:szCs w:val="24"/>
              </w:rPr>
              <w:t>Shifnal A</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6A0343EE" w14:textId="77777777" w:rsidR="00FD0FA3" w:rsidRPr="00FD0FA3" w:rsidRDefault="00FD0FA3" w:rsidP="00240B7D">
            <w:pPr>
              <w:jc w:val="both"/>
              <w:rPr>
                <w:szCs w:val="24"/>
              </w:rPr>
            </w:pPr>
            <w:r w:rsidRPr="00FD0FA3">
              <w:rPr>
                <w:szCs w:val="24"/>
              </w:rPr>
              <w:t>Bridgnorth A</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1A51F813" w14:textId="77777777" w:rsidR="00FD0FA3" w:rsidRPr="00FD0FA3" w:rsidRDefault="00FD0FA3" w:rsidP="00240B7D">
            <w:pPr>
              <w:jc w:val="both"/>
              <w:rPr>
                <w:szCs w:val="24"/>
              </w:rPr>
            </w:pPr>
            <w:r w:rsidRPr="00FD0FA3">
              <w:rPr>
                <w:szCs w:val="24"/>
              </w:rPr>
              <w:t>Stockton</w:t>
            </w:r>
          </w:p>
        </w:tc>
      </w:tr>
      <w:tr w:rsidR="00FD0FA3" w:rsidRPr="00FD0FA3" w14:paraId="0CEAE35E"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78136B58" w14:textId="77777777" w:rsidR="00FD0FA3" w:rsidRPr="00FD0FA3" w:rsidRDefault="00FD0FA3" w:rsidP="00240B7D">
            <w:pPr>
              <w:jc w:val="both"/>
              <w:rPr>
                <w:szCs w:val="24"/>
              </w:rPr>
            </w:pPr>
            <w:r w:rsidRPr="00FD0FA3">
              <w:rPr>
                <w:szCs w:val="24"/>
              </w:rPr>
              <w:t>Wrock Wood A</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1C09F9F8" w14:textId="77777777" w:rsidR="00FD0FA3" w:rsidRPr="00FD0FA3" w:rsidRDefault="00FD0FA3" w:rsidP="00240B7D">
            <w:pPr>
              <w:jc w:val="both"/>
              <w:rPr>
                <w:szCs w:val="24"/>
              </w:rPr>
            </w:pPr>
            <w:r w:rsidRPr="00FD0FA3">
              <w:rPr>
                <w:szCs w:val="24"/>
              </w:rPr>
              <w:t>Newport B</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45C76141" w14:textId="77777777" w:rsidR="00FD0FA3" w:rsidRPr="00FD0FA3" w:rsidRDefault="00FD0FA3" w:rsidP="00240B7D">
            <w:pPr>
              <w:jc w:val="both"/>
              <w:rPr>
                <w:szCs w:val="24"/>
              </w:rPr>
            </w:pPr>
            <w:r w:rsidRPr="00FD0FA3">
              <w:rPr>
                <w:szCs w:val="24"/>
              </w:rPr>
              <w:t>Shifnal B</w:t>
            </w:r>
          </w:p>
        </w:tc>
      </w:tr>
      <w:tr w:rsidR="00FD0FA3" w:rsidRPr="00FD0FA3" w14:paraId="770DD7D4"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2A213E14" w14:textId="77777777" w:rsidR="00FD0FA3" w:rsidRPr="00FD0FA3" w:rsidRDefault="00FD0FA3" w:rsidP="00240B7D">
            <w:pPr>
              <w:jc w:val="both"/>
              <w:rPr>
                <w:szCs w:val="24"/>
              </w:rPr>
            </w:pPr>
            <w:r w:rsidRPr="00FD0FA3">
              <w:rPr>
                <w:szCs w:val="24"/>
              </w:rPr>
              <w:t>Donn Wood A</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58575031" w14:textId="77777777" w:rsidR="00FD0FA3" w:rsidRPr="00FD0FA3" w:rsidRDefault="00FD0FA3" w:rsidP="00240B7D">
            <w:pPr>
              <w:jc w:val="both"/>
              <w:rPr>
                <w:szCs w:val="24"/>
              </w:rPr>
            </w:pPr>
            <w:r w:rsidRPr="00FD0FA3">
              <w:rPr>
                <w:szCs w:val="24"/>
              </w:rPr>
              <w:t>Sinclair B</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28AC5A38" w14:textId="77777777" w:rsidR="00FD0FA3" w:rsidRPr="00FD0FA3" w:rsidRDefault="00FD0FA3" w:rsidP="00240B7D">
            <w:pPr>
              <w:jc w:val="both"/>
              <w:rPr>
                <w:szCs w:val="24"/>
              </w:rPr>
            </w:pPr>
            <w:r w:rsidRPr="00FD0FA3">
              <w:rPr>
                <w:szCs w:val="24"/>
              </w:rPr>
              <w:t>Maddocks A</w:t>
            </w:r>
          </w:p>
        </w:tc>
      </w:tr>
      <w:tr w:rsidR="00FD0FA3" w:rsidRPr="00FD0FA3" w14:paraId="77CD4D08"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691DD6C6" w14:textId="77777777" w:rsidR="00FD0FA3" w:rsidRPr="00FD0FA3" w:rsidRDefault="00FD0FA3" w:rsidP="00240B7D">
            <w:pPr>
              <w:jc w:val="both"/>
              <w:rPr>
                <w:szCs w:val="24"/>
              </w:rPr>
            </w:pPr>
            <w:r w:rsidRPr="00FD0FA3">
              <w:rPr>
                <w:szCs w:val="24"/>
              </w:rPr>
              <w:t>SJ Bayley A</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38C56663" w14:textId="77777777" w:rsidR="00FD0FA3" w:rsidRPr="00FD0FA3" w:rsidRDefault="00FD0FA3" w:rsidP="00240B7D">
            <w:pPr>
              <w:jc w:val="both"/>
              <w:rPr>
                <w:szCs w:val="24"/>
              </w:rPr>
            </w:pPr>
            <w:r w:rsidRPr="00FD0FA3">
              <w:rPr>
                <w:szCs w:val="24"/>
              </w:rPr>
              <w:t>Broseley A</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07F5B27E" w14:textId="77777777" w:rsidR="00FD0FA3" w:rsidRPr="00FD0FA3" w:rsidRDefault="00FD0FA3" w:rsidP="00240B7D">
            <w:pPr>
              <w:jc w:val="both"/>
              <w:rPr>
                <w:szCs w:val="24"/>
              </w:rPr>
            </w:pPr>
            <w:r w:rsidRPr="00FD0FA3">
              <w:rPr>
                <w:szCs w:val="24"/>
              </w:rPr>
              <w:t>Trench B</w:t>
            </w:r>
          </w:p>
        </w:tc>
      </w:tr>
      <w:tr w:rsidR="00FD0FA3" w:rsidRPr="00FD0FA3" w14:paraId="2B7F51A0"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1A113421" w14:textId="77777777" w:rsidR="00FD0FA3" w:rsidRPr="00FD0FA3" w:rsidRDefault="00FD0FA3" w:rsidP="00240B7D">
            <w:pPr>
              <w:jc w:val="both"/>
              <w:rPr>
                <w:szCs w:val="24"/>
              </w:rPr>
            </w:pPr>
            <w:proofErr w:type="spellStart"/>
            <w:r w:rsidRPr="00FD0FA3">
              <w:rPr>
                <w:szCs w:val="24"/>
              </w:rPr>
              <w:t>Allscott</w:t>
            </w:r>
            <w:proofErr w:type="spellEnd"/>
            <w:r w:rsidRPr="00FD0FA3">
              <w:rPr>
                <w:szCs w:val="24"/>
              </w:rPr>
              <w:t xml:space="preserve"> Heath A</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21099228" w14:textId="77777777" w:rsidR="00FD0FA3" w:rsidRPr="00FD0FA3" w:rsidRDefault="00FD0FA3" w:rsidP="00240B7D">
            <w:pPr>
              <w:jc w:val="both"/>
              <w:rPr>
                <w:szCs w:val="24"/>
              </w:rPr>
            </w:pPr>
            <w:r w:rsidRPr="00FD0FA3">
              <w:rPr>
                <w:szCs w:val="24"/>
              </w:rPr>
              <w:t>Bylet A</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0738DCE8" w14:textId="77777777" w:rsidR="00FD0FA3" w:rsidRPr="00FD0FA3" w:rsidRDefault="00FD0FA3" w:rsidP="00240B7D">
            <w:pPr>
              <w:jc w:val="both"/>
              <w:rPr>
                <w:szCs w:val="24"/>
              </w:rPr>
            </w:pPr>
            <w:r w:rsidRPr="00FD0FA3">
              <w:rPr>
                <w:szCs w:val="24"/>
              </w:rPr>
              <w:t>Bridgnorth B</w:t>
            </w:r>
          </w:p>
        </w:tc>
      </w:tr>
      <w:tr w:rsidR="00FD0FA3" w:rsidRPr="00FD0FA3" w14:paraId="29AC36CA"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4E6B3A72" w14:textId="77777777" w:rsidR="00FD0FA3" w:rsidRPr="00FD0FA3" w:rsidRDefault="00FD0FA3" w:rsidP="00240B7D">
            <w:pPr>
              <w:jc w:val="both"/>
              <w:rPr>
                <w:szCs w:val="24"/>
              </w:rPr>
            </w:pPr>
            <w:r w:rsidRPr="00FD0FA3">
              <w:rPr>
                <w:szCs w:val="24"/>
              </w:rPr>
              <w:t>Bowring A</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02AE00A8" w14:textId="77777777" w:rsidR="00FD0FA3" w:rsidRPr="00FD0FA3" w:rsidRDefault="00FD0FA3" w:rsidP="00240B7D">
            <w:pPr>
              <w:jc w:val="both"/>
              <w:rPr>
                <w:szCs w:val="24"/>
              </w:rPr>
            </w:pPr>
            <w:proofErr w:type="spellStart"/>
            <w:r w:rsidRPr="00FD0FA3">
              <w:rPr>
                <w:szCs w:val="24"/>
              </w:rPr>
              <w:t>Allscott</w:t>
            </w:r>
            <w:proofErr w:type="spellEnd"/>
            <w:r w:rsidRPr="00FD0FA3">
              <w:rPr>
                <w:szCs w:val="24"/>
              </w:rPr>
              <w:t xml:space="preserve"> Heath B</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685BED51" w14:textId="77777777" w:rsidR="00FD0FA3" w:rsidRPr="00FD0FA3" w:rsidRDefault="00FD0FA3" w:rsidP="00240B7D">
            <w:pPr>
              <w:jc w:val="both"/>
              <w:rPr>
                <w:szCs w:val="24"/>
              </w:rPr>
            </w:pPr>
            <w:r w:rsidRPr="00FD0FA3">
              <w:rPr>
                <w:szCs w:val="24"/>
              </w:rPr>
              <w:t>Charlton A</w:t>
            </w:r>
          </w:p>
        </w:tc>
      </w:tr>
      <w:tr w:rsidR="00FD0FA3" w:rsidRPr="00FD0FA3" w14:paraId="5E79249C"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4EBE9F40" w14:textId="77777777" w:rsidR="00FD0FA3" w:rsidRPr="00FD0FA3" w:rsidRDefault="00FD0FA3" w:rsidP="00240B7D">
            <w:pPr>
              <w:jc w:val="both"/>
              <w:rPr>
                <w:szCs w:val="24"/>
              </w:rPr>
            </w:pPr>
            <w:r w:rsidRPr="00FD0FA3">
              <w:rPr>
                <w:szCs w:val="24"/>
              </w:rPr>
              <w:t>Trench A</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01F0391D" w14:textId="77777777" w:rsidR="00FD0FA3" w:rsidRPr="00FD0FA3" w:rsidRDefault="00FD0FA3" w:rsidP="00240B7D">
            <w:pPr>
              <w:jc w:val="both"/>
              <w:rPr>
                <w:szCs w:val="24"/>
              </w:rPr>
            </w:pPr>
            <w:r w:rsidRPr="00FD0FA3">
              <w:rPr>
                <w:szCs w:val="24"/>
              </w:rPr>
              <w:t>Albrighton A</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77CBBF5C" w14:textId="77777777" w:rsidR="00FD0FA3" w:rsidRPr="00FD0FA3" w:rsidRDefault="00FD0FA3" w:rsidP="00240B7D">
            <w:pPr>
              <w:jc w:val="both"/>
              <w:rPr>
                <w:szCs w:val="24"/>
              </w:rPr>
            </w:pPr>
            <w:proofErr w:type="spellStart"/>
            <w:r w:rsidRPr="00FD0FA3">
              <w:rPr>
                <w:szCs w:val="24"/>
              </w:rPr>
              <w:t>Chelmarsh</w:t>
            </w:r>
            <w:proofErr w:type="spellEnd"/>
            <w:r w:rsidRPr="00FD0FA3">
              <w:rPr>
                <w:szCs w:val="24"/>
              </w:rPr>
              <w:t xml:space="preserve"> A</w:t>
            </w:r>
          </w:p>
        </w:tc>
      </w:tr>
      <w:tr w:rsidR="00FD0FA3" w:rsidRPr="00FD0FA3" w14:paraId="18CC974C"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687E4CB6" w14:textId="77777777" w:rsidR="00FD0FA3" w:rsidRPr="00FD0FA3" w:rsidRDefault="00FD0FA3" w:rsidP="00240B7D">
            <w:pPr>
              <w:jc w:val="both"/>
              <w:rPr>
                <w:szCs w:val="24"/>
              </w:rPr>
            </w:pPr>
            <w:r w:rsidRPr="00FD0FA3">
              <w:rPr>
                <w:szCs w:val="24"/>
              </w:rPr>
              <w:t>H U S C A</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5051CC5D" w14:textId="77777777" w:rsidR="00FD0FA3" w:rsidRPr="00FD0FA3" w:rsidRDefault="00FD0FA3" w:rsidP="00240B7D">
            <w:pPr>
              <w:jc w:val="both"/>
              <w:rPr>
                <w:szCs w:val="24"/>
              </w:rPr>
            </w:pPr>
            <w:r w:rsidRPr="00FD0FA3">
              <w:rPr>
                <w:szCs w:val="24"/>
              </w:rPr>
              <w:t>Bowring B</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6D19FB5A" w14:textId="77777777" w:rsidR="00FD0FA3" w:rsidRPr="00FD0FA3" w:rsidRDefault="00FD0FA3" w:rsidP="00240B7D">
            <w:pPr>
              <w:jc w:val="both"/>
              <w:rPr>
                <w:szCs w:val="24"/>
              </w:rPr>
            </w:pPr>
            <w:r w:rsidRPr="00FD0FA3">
              <w:rPr>
                <w:szCs w:val="24"/>
              </w:rPr>
              <w:t>Bowring C</w:t>
            </w:r>
          </w:p>
        </w:tc>
      </w:tr>
      <w:tr w:rsidR="00FD0FA3" w:rsidRPr="00FD0FA3" w14:paraId="199494BE"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7BD4EBCA" w14:textId="77777777" w:rsidR="00FD0FA3" w:rsidRPr="00FD0FA3" w:rsidRDefault="00FD0FA3" w:rsidP="00240B7D">
            <w:pPr>
              <w:jc w:val="both"/>
              <w:rPr>
                <w:szCs w:val="24"/>
              </w:rPr>
            </w:pPr>
            <w:r w:rsidRPr="00FD0FA3">
              <w:rPr>
                <w:szCs w:val="24"/>
              </w:rPr>
              <w:t xml:space="preserve">Madeley C </w:t>
            </w:r>
            <w:proofErr w:type="spellStart"/>
            <w:r w:rsidRPr="00FD0FA3">
              <w:rPr>
                <w:szCs w:val="24"/>
              </w:rPr>
              <w:t>C</w:t>
            </w:r>
            <w:proofErr w:type="spellEnd"/>
            <w:r w:rsidRPr="00FD0FA3">
              <w:rPr>
                <w:szCs w:val="24"/>
              </w:rPr>
              <w:t xml:space="preserve"> A</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32669287" w14:textId="77777777" w:rsidR="00FD0FA3" w:rsidRPr="00FD0FA3" w:rsidRDefault="00FD0FA3" w:rsidP="00240B7D">
            <w:pPr>
              <w:jc w:val="both"/>
              <w:rPr>
                <w:szCs w:val="24"/>
              </w:rPr>
            </w:pPr>
            <w:r w:rsidRPr="00FD0FA3">
              <w:rPr>
                <w:szCs w:val="24"/>
              </w:rPr>
              <w:t>Edgmond A</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24101F7C" w14:textId="77777777" w:rsidR="00FD0FA3" w:rsidRPr="00FD0FA3" w:rsidRDefault="00FD0FA3" w:rsidP="00240B7D">
            <w:pPr>
              <w:jc w:val="both"/>
              <w:rPr>
                <w:szCs w:val="24"/>
              </w:rPr>
            </w:pPr>
            <w:r w:rsidRPr="00FD0FA3">
              <w:rPr>
                <w:szCs w:val="24"/>
              </w:rPr>
              <w:t>SJ Bayley C</w:t>
            </w:r>
          </w:p>
        </w:tc>
      </w:tr>
      <w:tr w:rsidR="00FD0FA3" w:rsidRPr="00FD0FA3" w14:paraId="39C49B7C"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741AF571" w14:textId="77777777" w:rsidR="00FD0FA3" w:rsidRPr="00FD0FA3" w:rsidRDefault="00FD0FA3" w:rsidP="00240B7D">
            <w:pPr>
              <w:jc w:val="both"/>
              <w:rPr>
                <w:szCs w:val="24"/>
              </w:rPr>
            </w:pPr>
            <w:r w:rsidRPr="00FD0FA3">
              <w:rPr>
                <w:szCs w:val="24"/>
              </w:rPr>
              <w:t>SJ Bayley B</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4946E7A3" w14:textId="77777777" w:rsidR="00FD0FA3" w:rsidRPr="00FD0FA3" w:rsidRDefault="00FD0FA3" w:rsidP="00240B7D">
            <w:pPr>
              <w:jc w:val="both"/>
              <w:rPr>
                <w:szCs w:val="24"/>
              </w:rPr>
            </w:pP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40312E28" w14:textId="77777777" w:rsidR="00FD0FA3" w:rsidRPr="00FD0FA3" w:rsidRDefault="00FD0FA3" w:rsidP="00240B7D">
            <w:pPr>
              <w:jc w:val="both"/>
              <w:rPr>
                <w:szCs w:val="24"/>
              </w:rPr>
            </w:pPr>
          </w:p>
        </w:tc>
      </w:tr>
    </w:tbl>
    <w:p w14:paraId="5EED749E" w14:textId="77777777" w:rsidR="00FD0FA3" w:rsidRPr="00FD0FA3" w:rsidRDefault="00FD0FA3" w:rsidP="00240B7D">
      <w:pPr>
        <w:jc w:val="both"/>
        <w:rPr>
          <w:szCs w:val="24"/>
        </w:rPr>
      </w:pPr>
      <w:r w:rsidRPr="00FD0FA3">
        <w:rPr>
          <w:b/>
          <w:bCs/>
          <w:szCs w:val="24"/>
        </w:rPr>
        <w:t>Monday Divisions</w:t>
      </w:r>
    </w:p>
    <w:p w14:paraId="569FAE62" w14:textId="77777777" w:rsidR="00FD0FA3" w:rsidRPr="00FD0FA3" w:rsidRDefault="00FD0FA3" w:rsidP="00240B7D">
      <w:pPr>
        <w:jc w:val="both"/>
        <w:rPr>
          <w:szCs w:val="24"/>
        </w:rPr>
      </w:pPr>
      <w:r w:rsidRPr="00FD0FA3">
        <w:rPr>
          <w:szCs w:val="24"/>
        </w:rPr>
        <w:t>Potentially 38 teams, which is the same as last year when we played 12/13/13. We’ve lost Highley from division 5 and had an application from Sinclair to enter a D team. Normal logic would suggest running 12/12/14 with Bowring C &amp; Sinclair C relegated from div 4 and Donn Wood D &amp; Much Wenlock B promoted then Charlton B &amp; Bowring D relegated from div 5 and St Georges C &amp; Newport E promoted.</w:t>
      </w:r>
    </w:p>
    <w:p w14:paraId="46F1CF66" w14:textId="77777777" w:rsidR="00FD0FA3" w:rsidRPr="00FD0FA3" w:rsidRDefault="00FD0FA3" w:rsidP="00240B7D">
      <w:pPr>
        <w:jc w:val="both"/>
        <w:rPr>
          <w:szCs w:val="24"/>
        </w:rPr>
      </w:pPr>
      <w:r w:rsidRPr="00FD0FA3">
        <w:rPr>
          <w:szCs w:val="24"/>
        </w:rPr>
        <w:t>However, this would mean div 6 requiring 26 fixture dates and of the 26 available from 6</w:t>
      </w:r>
      <w:r w:rsidRPr="00FD0FA3">
        <w:rPr>
          <w:szCs w:val="24"/>
          <w:vertAlign w:val="superscript"/>
        </w:rPr>
        <w:t>th</w:t>
      </w:r>
      <w:r w:rsidRPr="00FD0FA3">
        <w:rPr>
          <w:szCs w:val="24"/>
        </w:rPr>
        <w:t>April to 28</w:t>
      </w:r>
      <w:r w:rsidRPr="00FD0FA3">
        <w:rPr>
          <w:szCs w:val="24"/>
          <w:vertAlign w:val="superscript"/>
        </w:rPr>
        <w:t>th</w:t>
      </w:r>
      <w:r w:rsidRPr="00FD0FA3">
        <w:rPr>
          <w:szCs w:val="24"/>
        </w:rPr>
        <w:t xml:space="preserve"> September, 4 are bank holidays (although we played on May Day last year) and Rob has reserved 29</w:t>
      </w:r>
      <w:r w:rsidRPr="00FD0FA3">
        <w:rPr>
          <w:szCs w:val="24"/>
          <w:vertAlign w:val="superscript"/>
        </w:rPr>
        <w:t>th</w:t>
      </w:r>
      <w:r w:rsidRPr="00FD0FA3">
        <w:rPr>
          <w:szCs w:val="24"/>
        </w:rPr>
        <w:t xml:space="preserve"> June for the Monday Merit qualifiers so we would require either 4 or 5 Wednesday matches and I’m aware that this caused problems last year.</w:t>
      </w:r>
    </w:p>
    <w:p w14:paraId="45AE682D" w14:textId="77777777" w:rsidR="00FD0FA3" w:rsidRPr="00FD0FA3" w:rsidRDefault="00FD0FA3" w:rsidP="00240B7D">
      <w:pPr>
        <w:jc w:val="both"/>
        <w:rPr>
          <w:szCs w:val="24"/>
        </w:rPr>
      </w:pPr>
      <w:r w:rsidRPr="00FD0FA3">
        <w:rPr>
          <w:szCs w:val="24"/>
        </w:rPr>
        <w:t xml:space="preserve">We could therefore consider creating a new division 7 and running 10/10/9/9 which would only require 18 Mondays plus 4 bank </w:t>
      </w:r>
      <w:proofErr w:type="gramStart"/>
      <w:r w:rsidRPr="00FD0FA3">
        <w:rPr>
          <w:szCs w:val="24"/>
        </w:rPr>
        <w:t>holidays</w:t>
      </w:r>
      <w:proofErr w:type="gramEnd"/>
      <w:r w:rsidRPr="00FD0FA3">
        <w:rPr>
          <w:szCs w:val="24"/>
        </w:rPr>
        <w:t xml:space="preserve"> and the merit would leave 3 (or 4) which could be used for the Ashton cups rather than playing them on Wednesdays. </w:t>
      </w:r>
    </w:p>
    <w:p w14:paraId="4EDF644F" w14:textId="77777777" w:rsidR="00FD0FA3" w:rsidRDefault="00FD0FA3" w:rsidP="00240B7D">
      <w:pPr>
        <w:jc w:val="both"/>
        <w:rPr>
          <w:szCs w:val="24"/>
        </w:rPr>
      </w:pPr>
      <w:r w:rsidRPr="00FD0FA3">
        <w:rPr>
          <w:szCs w:val="24"/>
        </w:rPr>
        <w:t>What do you think?</w:t>
      </w:r>
    </w:p>
    <w:p w14:paraId="0252F8FD" w14:textId="77777777" w:rsidR="00240B7D" w:rsidRDefault="00240B7D" w:rsidP="00240B7D">
      <w:pPr>
        <w:pStyle w:val="ListParagraph"/>
        <w:numPr>
          <w:ilvl w:val="0"/>
          <w:numId w:val="17"/>
        </w:numPr>
        <w:jc w:val="both"/>
        <w:rPr>
          <w:szCs w:val="24"/>
        </w:rPr>
      </w:pPr>
      <w:r w:rsidRPr="00240B7D">
        <w:rPr>
          <w:szCs w:val="24"/>
        </w:rPr>
        <w:t xml:space="preserve">Matt Rhodes said I </w:t>
      </w:r>
      <w:proofErr w:type="gramStart"/>
      <w:r w:rsidRPr="00240B7D">
        <w:rPr>
          <w:szCs w:val="24"/>
        </w:rPr>
        <w:t>have to</w:t>
      </w:r>
      <w:proofErr w:type="gramEnd"/>
      <w:r w:rsidRPr="00240B7D">
        <w:rPr>
          <w:szCs w:val="24"/>
        </w:rPr>
        <w:t xml:space="preserve"> sell that to the team that they won’t move up a division. Could we play bank holidays? </w:t>
      </w:r>
    </w:p>
    <w:p w14:paraId="1E0ED15D" w14:textId="77777777" w:rsidR="00240B7D" w:rsidRDefault="00240B7D" w:rsidP="00240B7D">
      <w:pPr>
        <w:pStyle w:val="ListParagraph"/>
        <w:numPr>
          <w:ilvl w:val="0"/>
          <w:numId w:val="17"/>
        </w:numPr>
        <w:jc w:val="both"/>
        <w:rPr>
          <w:szCs w:val="24"/>
        </w:rPr>
      </w:pPr>
      <w:r w:rsidRPr="00240B7D">
        <w:rPr>
          <w:szCs w:val="24"/>
        </w:rPr>
        <w:t xml:space="preserve">Martin Gaut asked about making sure that there are no clashes with the Wem League for Trench on the cup dates. </w:t>
      </w:r>
    </w:p>
    <w:p w14:paraId="6257FB54" w14:textId="77777777" w:rsidR="00240B7D" w:rsidRDefault="00240B7D" w:rsidP="00240B7D">
      <w:pPr>
        <w:pStyle w:val="ListParagraph"/>
        <w:numPr>
          <w:ilvl w:val="0"/>
          <w:numId w:val="17"/>
        </w:numPr>
        <w:jc w:val="both"/>
        <w:rPr>
          <w:szCs w:val="24"/>
        </w:rPr>
      </w:pPr>
      <w:r w:rsidRPr="00240B7D">
        <w:rPr>
          <w:szCs w:val="24"/>
        </w:rPr>
        <w:t xml:space="preserve">Steve Anyon asked if we could go for </w:t>
      </w:r>
      <w:proofErr w:type="gramStart"/>
      <w:r w:rsidRPr="00240B7D">
        <w:rPr>
          <w:szCs w:val="24"/>
        </w:rPr>
        <w:t>it</w:t>
      </w:r>
      <w:proofErr w:type="gramEnd"/>
      <w:r w:rsidRPr="00240B7D">
        <w:rPr>
          <w:szCs w:val="24"/>
        </w:rPr>
        <w:t xml:space="preserve"> next season so we all knew where we stood? We might get a lot of pushback whatever decision we make. </w:t>
      </w:r>
    </w:p>
    <w:p w14:paraId="2B1BCF11" w14:textId="77777777" w:rsidR="00240B7D" w:rsidRDefault="00240B7D" w:rsidP="00240B7D">
      <w:pPr>
        <w:pStyle w:val="ListParagraph"/>
        <w:numPr>
          <w:ilvl w:val="0"/>
          <w:numId w:val="17"/>
        </w:numPr>
        <w:jc w:val="both"/>
        <w:rPr>
          <w:szCs w:val="24"/>
        </w:rPr>
      </w:pPr>
      <w:r w:rsidRPr="00240B7D">
        <w:rPr>
          <w:szCs w:val="24"/>
        </w:rPr>
        <w:t xml:space="preserve">Dave Evans said there will be a loss of match income from having less home games. </w:t>
      </w:r>
    </w:p>
    <w:p w14:paraId="093E6DF7" w14:textId="08A3BFDB" w:rsidR="00240B7D" w:rsidRDefault="00240B7D" w:rsidP="00240B7D">
      <w:pPr>
        <w:pStyle w:val="ListParagraph"/>
        <w:numPr>
          <w:ilvl w:val="0"/>
          <w:numId w:val="17"/>
        </w:numPr>
        <w:jc w:val="both"/>
        <w:rPr>
          <w:szCs w:val="24"/>
        </w:rPr>
      </w:pPr>
      <w:r w:rsidRPr="00240B7D">
        <w:rPr>
          <w:szCs w:val="24"/>
        </w:rPr>
        <w:t xml:space="preserve">Adrian Smith said using bank holidays may mean a lot of fines for clubs who can’t </w:t>
      </w:r>
      <w:proofErr w:type="spellStart"/>
      <w:r w:rsidRPr="00240B7D">
        <w:rPr>
          <w:szCs w:val="24"/>
        </w:rPr>
        <w:t>fulfill</w:t>
      </w:r>
      <w:proofErr w:type="spellEnd"/>
      <w:r w:rsidRPr="00240B7D">
        <w:rPr>
          <w:szCs w:val="24"/>
        </w:rPr>
        <w:t xml:space="preserve"> a team</w:t>
      </w:r>
      <w:r>
        <w:rPr>
          <w:szCs w:val="24"/>
        </w:rPr>
        <w:t>.</w:t>
      </w:r>
    </w:p>
    <w:p w14:paraId="0B90D2FC" w14:textId="77777777" w:rsidR="00240B7D" w:rsidRDefault="00240B7D" w:rsidP="00240B7D">
      <w:pPr>
        <w:pStyle w:val="ListParagraph"/>
        <w:numPr>
          <w:ilvl w:val="0"/>
          <w:numId w:val="17"/>
        </w:numPr>
        <w:jc w:val="both"/>
        <w:rPr>
          <w:szCs w:val="24"/>
        </w:rPr>
      </w:pPr>
      <w:r w:rsidRPr="00240B7D">
        <w:rPr>
          <w:szCs w:val="24"/>
        </w:rPr>
        <w:t xml:space="preserve">Steve Wall said how does it fit within league rules? Chris Hayward said we </w:t>
      </w:r>
      <w:proofErr w:type="gramStart"/>
      <w:r w:rsidRPr="00240B7D">
        <w:rPr>
          <w:szCs w:val="24"/>
        </w:rPr>
        <w:t>have to</w:t>
      </w:r>
      <w:proofErr w:type="gramEnd"/>
      <w:r w:rsidRPr="00240B7D">
        <w:rPr>
          <w:szCs w:val="24"/>
        </w:rPr>
        <w:t xml:space="preserve"> </w:t>
      </w:r>
      <w:proofErr w:type="gramStart"/>
      <w:r w:rsidRPr="00240B7D">
        <w:rPr>
          <w:szCs w:val="24"/>
        </w:rPr>
        <w:t>make a decision</w:t>
      </w:r>
      <w:proofErr w:type="gramEnd"/>
      <w:r w:rsidRPr="00240B7D">
        <w:rPr>
          <w:szCs w:val="24"/>
        </w:rPr>
        <w:t xml:space="preserve"> tonight regarding he structure so we need to vote on it. </w:t>
      </w:r>
    </w:p>
    <w:p w14:paraId="35B86CAA" w14:textId="3B0D62B7" w:rsidR="00240B7D" w:rsidRPr="00240B7D" w:rsidRDefault="00240B7D" w:rsidP="00240B7D">
      <w:pPr>
        <w:pStyle w:val="ListParagraph"/>
        <w:numPr>
          <w:ilvl w:val="0"/>
          <w:numId w:val="17"/>
        </w:numPr>
        <w:jc w:val="both"/>
        <w:rPr>
          <w:szCs w:val="24"/>
        </w:rPr>
      </w:pPr>
      <w:r w:rsidRPr="00240B7D">
        <w:rPr>
          <w:szCs w:val="24"/>
        </w:rPr>
        <w:lastRenderedPageBreak/>
        <w:t>A vote was taken and 6 clubs were for three division, 12 clubs for four divisions, and there were 3 abstentions.</w:t>
      </w:r>
    </w:p>
    <w:tbl>
      <w:tblPr>
        <w:tblW w:w="0" w:type="auto"/>
        <w:tblCellMar>
          <w:top w:w="15" w:type="dxa"/>
          <w:left w:w="15" w:type="dxa"/>
          <w:bottom w:w="15" w:type="dxa"/>
          <w:right w:w="15" w:type="dxa"/>
        </w:tblCellMar>
        <w:tblLook w:val="04A0" w:firstRow="1" w:lastRow="0" w:firstColumn="1" w:lastColumn="0" w:noHBand="0" w:noVBand="1"/>
      </w:tblPr>
      <w:tblGrid>
        <w:gridCol w:w="1787"/>
        <w:gridCol w:w="1707"/>
        <w:gridCol w:w="1787"/>
      </w:tblGrid>
      <w:tr w:rsidR="00FD0FA3" w:rsidRPr="00FD0FA3" w14:paraId="6EF36B2D" w14:textId="77777777">
        <w:trPr>
          <w:trHeight w:val="315"/>
        </w:trPr>
        <w:tc>
          <w:tcPr>
            <w:tcW w:w="0" w:type="auto"/>
            <w:tcBorders>
              <w:top w:val="single" w:sz="18" w:space="0" w:color="000000"/>
              <w:left w:val="single" w:sz="18" w:space="0" w:color="000000"/>
              <w:bottom w:val="single" w:sz="12" w:space="0" w:color="000000"/>
              <w:right w:val="single" w:sz="4" w:space="0" w:color="000000"/>
            </w:tcBorders>
            <w:shd w:val="clear" w:color="auto" w:fill="CCCCCC"/>
            <w:tcMar>
              <w:top w:w="40" w:type="dxa"/>
              <w:left w:w="40" w:type="dxa"/>
              <w:bottom w:w="40" w:type="dxa"/>
              <w:right w:w="40" w:type="dxa"/>
            </w:tcMar>
            <w:vAlign w:val="bottom"/>
            <w:hideMark/>
          </w:tcPr>
          <w:p w14:paraId="6B17FBFE" w14:textId="77777777" w:rsidR="00FD0FA3" w:rsidRPr="00FD0FA3" w:rsidRDefault="00FD0FA3" w:rsidP="00240B7D">
            <w:pPr>
              <w:jc w:val="both"/>
              <w:rPr>
                <w:szCs w:val="24"/>
              </w:rPr>
            </w:pPr>
            <w:r w:rsidRPr="00FD0FA3">
              <w:rPr>
                <w:b/>
                <w:bCs/>
                <w:szCs w:val="24"/>
              </w:rPr>
              <w:t>Division 4 - 12</w:t>
            </w:r>
          </w:p>
        </w:tc>
        <w:tc>
          <w:tcPr>
            <w:tcW w:w="0" w:type="auto"/>
            <w:tcBorders>
              <w:top w:val="single" w:sz="18" w:space="0" w:color="000000"/>
              <w:left w:val="single" w:sz="4" w:space="0" w:color="000000"/>
              <w:bottom w:val="single" w:sz="12" w:space="0" w:color="000000"/>
              <w:right w:val="single" w:sz="4" w:space="0" w:color="000000"/>
            </w:tcBorders>
            <w:shd w:val="clear" w:color="auto" w:fill="CCCCCC"/>
            <w:tcMar>
              <w:top w:w="40" w:type="dxa"/>
              <w:left w:w="40" w:type="dxa"/>
              <w:bottom w:w="40" w:type="dxa"/>
              <w:right w:w="40" w:type="dxa"/>
            </w:tcMar>
            <w:vAlign w:val="bottom"/>
            <w:hideMark/>
          </w:tcPr>
          <w:p w14:paraId="122B428D" w14:textId="77777777" w:rsidR="00FD0FA3" w:rsidRPr="00FD0FA3" w:rsidRDefault="00FD0FA3" w:rsidP="00240B7D">
            <w:pPr>
              <w:jc w:val="both"/>
              <w:rPr>
                <w:szCs w:val="24"/>
              </w:rPr>
            </w:pPr>
            <w:r w:rsidRPr="00FD0FA3">
              <w:rPr>
                <w:b/>
                <w:bCs/>
                <w:szCs w:val="24"/>
              </w:rPr>
              <w:t>Division 5 - 12</w:t>
            </w:r>
          </w:p>
        </w:tc>
        <w:tc>
          <w:tcPr>
            <w:tcW w:w="0" w:type="auto"/>
            <w:tcBorders>
              <w:top w:val="single" w:sz="18" w:space="0" w:color="000000"/>
              <w:left w:val="single" w:sz="4" w:space="0" w:color="000000"/>
              <w:bottom w:val="single" w:sz="12" w:space="0" w:color="000000"/>
              <w:right w:val="single" w:sz="18" w:space="0" w:color="000000"/>
            </w:tcBorders>
            <w:shd w:val="clear" w:color="auto" w:fill="CCCCCC"/>
            <w:tcMar>
              <w:top w:w="40" w:type="dxa"/>
              <w:left w:w="40" w:type="dxa"/>
              <w:bottom w:w="40" w:type="dxa"/>
              <w:right w:w="40" w:type="dxa"/>
            </w:tcMar>
            <w:vAlign w:val="bottom"/>
            <w:hideMark/>
          </w:tcPr>
          <w:p w14:paraId="20A4D7B1" w14:textId="77777777" w:rsidR="00FD0FA3" w:rsidRPr="00FD0FA3" w:rsidRDefault="00FD0FA3" w:rsidP="00240B7D">
            <w:pPr>
              <w:jc w:val="both"/>
              <w:rPr>
                <w:szCs w:val="24"/>
              </w:rPr>
            </w:pPr>
            <w:r w:rsidRPr="00FD0FA3">
              <w:rPr>
                <w:b/>
                <w:bCs/>
                <w:szCs w:val="24"/>
              </w:rPr>
              <w:t>Division 6 - 14</w:t>
            </w:r>
          </w:p>
        </w:tc>
      </w:tr>
      <w:tr w:rsidR="00FD0FA3" w:rsidRPr="00FD0FA3" w14:paraId="6C9A8B61" w14:textId="77777777">
        <w:trPr>
          <w:trHeight w:val="315"/>
        </w:trPr>
        <w:tc>
          <w:tcPr>
            <w:tcW w:w="0" w:type="auto"/>
            <w:tcBorders>
              <w:top w:val="single" w:sz="12" w:space="0" w:color="000000"/>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0B63A14D" w14:textId="77777777" w:rsidR="00FD0FA3" w:rsidRPr="00FD0FA3" w:rsidRDefault="00FD0FA3" w:rsidP="00240B7D">
            <w:pPr>
              <w:jc w:val="both"/>
              <w:rPr>
                <w:szCs w:val="24"/>
              </w:rPr>
            </w:pPr>
            <w:r w:rsidRPr="00FD0FA3">
              <w:rPr>
                <w:szCs w:val="24"/>
              </w:rPr>
              <w:t>Newport D</w:t>
            </w:r>
          </w:p>
        </w:tc>
        <w:tc>
          <w:tcPr>
            <w:tcW w:w="0" w:type="auto"/>
            <w:tcBorders>
              <w:top w:val="single" w:sz="12" w:space="0" w:color="000000"/>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082FB582" w14:textId="77777777" w:rsidR="00FD0FA3" w:rsidRPr="00FD0FA3" w:rsidRDefault="00FD0FA3" w:rsidP="00240B7D">
            <w:pPr>
              <w:jc w:val="both"/>
              <w:rPr>
                <w:szCs w:val="24"/>
              </w:rPr>
            </w:pPr>
            <w:r w:rsidRPr="00FD0FA3">
              <w:rPr>
                <w:szCs w:val="24"/>
              </w:rPr>
              <w:t>Bowring D</w:t>
            </w:r>
          </w:p>
        </w:tc>
        <w:tc>
          <w:tcPr>
            <w:tcW w:w="0" w:type="auto"/>
            <w:tcBorders>
              <w:top w:val="single" w:sz="12" w:space="0" w:color="000000"/>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2952E7FD" w14:textId="77777777" w:rsidR="00FD0FA3" w:rsidRPr="00FD0FA3" w:rsidRDefault="00FD0FA3" w:rsidP="00240B7D">
            <w:pPr>
              <w:jc w:val="both"/>
              <w:rPr>
                <w:szCs w:val="24"/>
              </w:rPr>
            </w:pPr>
            <w:r w:rsidRPr="00FD0FA3">
              <w:rPr>
                <w:szCs w:val="24"/>
              </w:rPr>
              <w:t>Charlton B</w:t>
            </w:r>
          </w:p>
        </w:tc>
      </w:tr>
      <w:tr w:rsidR="00FD0FA3" w:rsidRPr="00FD0FA3" w14:paraId="62EED6EF"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7FE20A76" w14:textId="77777777" w:rsidR="00FD0FA3" w:rsidRPr="00FD0FA3" w:rsidRDefault="00FD0FA3" w:rsidP="00240B7D">
            <w:pPr>
              <w:jc w:val="both"/>
              <w:rPr>
                <w:szCs w:val="24"/>
              </w:rPr>
            </w:pPr>
            <w:proofErr w:type="spellStart"/>
            <w:r w:rsidRPr="00FD0FA3">
              <w:rPr>
                <w:szCs w:val="24"/>
              </w:rPr>
              <w:t>Allscott</w:t>
            </w:r>
            <w:proofErr w:type="spellEnd"/>
            <w:r w:rsidRPr="00FD0FA3">
              <w:rPr>
                <w:szCs w:val="24"/>
              </w:rPr>
              <w:t xml:space="preserve"> Heath C</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1DB84562" w14:textId="77777777" w:rsidR="00FD0FA3" w:rsidRPr="00FD0FA3" w:rsidRDefault="00FD0FA3" w:rsidP="00240B7D">
            <w:pPr>
              <w:jc w:val="both"/>
              <w:rPr>
                <w:szCs w:val="24"/>
              </w:rPr>
            </w:pPr>
            <w:r w:rsidRPr="00FD0FA3">
              <w:rPr>
                <w:szCs w:val="24"/>
              </w:rPr>
              <w:t>Sinclair C</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414A8576" w14:textId="77777777" w:rsidR="00FD0FA3" w:rsidRPr="00FD0FA3" w:rsidRDefault="00FD0FA3" w:rsidP="00240B7D">
            <w:pPr>
              <w:jc w:val="both"/>
              <w:rPr>
                <w:szCs w:val="24"/>
              </w:rPr>
            </w:pPr>
            <w:r w:rsidRPr="00FD0FA3">
              <w:rPr>
                <w:szCs w:val="24"/>
              </w:rPr>
              <w:t>Bowring E</w:t>
            </w:r>
          </w:p>
        </w:tc>
      </w:tr>
      <w:tr w:rsidR="00FD0FA3" w:rsidRPr="00FD0FA3" w14:paraId="12CCBDD1"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7FB86B35" w14:textId="77777777" w:rsidR="00FD0FA3" w:rsidRPr="00FD0FA3" w:rsidRDefault="00FD0FA3" w:rsidP="00240B7D">
            <w:pPr>
              <w:jc w:val="both"/>
              <w:rPr>
                <w:szCs w:val="24"/>
              </w:rPr>
            </w:pPr>
            <w:r w:rsidRPr="00FD0FA3">
              <w:rPr>
                <w:szCs w:val="24"/>
              </w:rPr>
              <w:t>Wrock Wood C</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60F5CF08" w14:textId="77777777" w:rsidR="00FD0FA3" w:rsidRPr="00FD0FA3" w:rsidRDefault="00FD0FA3" w:rsidP="00240B7D">
            <w:pPr>
              <w:jc w:val="both"/>
              <w:rPr>
                <w:szCs w:val="24"/>
              </w:rPr>
            </w:pPr>
            <w:r w:rsidRPr="00FD0FA3">
              <w:rPr>
                <w:szCs w:val="24"/>
              </w:rPr>
              <w:t>Albrighton B</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51144CA2" w14:textId="77777777" w:rsidR="00FD0FA3" w:rsidRPr="00FD0FA3" w:rsidRDefault="00FD0FA3" w:rsidP="00240B7D">
            <w:pPr>
              <w:jc w:val="both"/>
              <w:rPr>
                <w:szCs w:val="24"/>
              </w:rPr>
            </w:pPr>
            <w:r w:rsidRPr="00FD0FA3">
              <w:rPr>
                <w:szCs w:val="24"/>
              </w:rPr>
              <w:t>Maddocks B</w:t>
            </w:r>
          </w:p>
        </w:tc>
      </w:tr>
      <w:tr w:rsidR="00FD0FA3" w:rsidRPr="00FD0FA3" w14:paraId="437230D0"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539AC208" w14:textId="77777777" w:rsidR="00FD0FA3" w:rsidRPr="00FD0FA3" w:rsidRDefault="00FD0FA3" w:rsidP="00240B7D">
            <w:pPr>
              <w:jc w:val="both"/>
              <w:rPr>
                <w:szCs w:val="24"/>
              </w:rPr>
            </w:pPr>
            <w:r w:rsidRPr="00FD0FA3">
              <w:rPr>
                <w:szCs w:val="24"/>
              </w:rPr>
              <w:t>Donn Wood C</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73129534" w14:textId="77777777" w:rsidR="00FD0FA3" w:rsidRPr="00FD0FA3" w:rsidRDefault="00FD0FA3" w:rsidP="00240B7D">
            <w:pPr>
              <w:jc w:val="both"/>
              <w:rPr>
                <w:szCs w:val="24"/>
              </w:rPr>
            </w:pPr>
            <w:r w:rsidRPr="00FD0FA3">
              <w:rPr>
                <w:szCs w:val="24"/>
              </w:rPr>
              <w:t>Edgmond B</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2AF2E61A" w14:textId="77777777" w:rsidR="00FD0FA3" w:rsidRPr="00FD0FA3" w:rsidRDefault="00FD0FA3" w:rsidP="00240B7D">
            <w:pPr>
              <w:jc w:val="both"/>
              <w:rPr>
                <w:szCs w:val="24"/>
              </w:rPr>
            </w:pPr>
            <w:r w:rsidRPr="00FD0FA3">
              <w:rPr>
                <w:szCs w:val="24"/>
              </w:rPr>
              <w:t>Bylet B</w:t>
            </w:r>
          </w:p>
        </w:tc>
      </w:tr>
      <w:tr w:rsidR="00FD0FA3" w:rsidRPr="00FD0FA3" w14:paraId="7C9E1613"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0EC76C57" w14:textId="77777777" w:rsidR="00FD0FA3" w:rsidRPr="00FD0FA3" w:rsidRDefault="00FD0FA3" w:rsidP="00240B7D">
            <w:pPr>
              <w:jc w:val="both"/>
              <w:rPr>
                <w:szCs w:val="24"/>
              </w:rPr>
            </w:pPr>
            <w:r w:rsidRPr="00FD0FA3">
              <w:rPr>
                <w:szCs w:val="24"/>
              </w:rPr>
              <w:t>SJ Bayley D</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1393F1BE" w14:textId="77777777" w:rsidR="00FD0FA3" w:rsidRPr="00FD0FA3" w:rsidRDefault="00FD0FA3" w:rsidP="00240B7D">
            <w:pPr>
              <w:jc w:val="both"/>
              <w:rPr>
                <w:szCs w:val="24"/>
              </w:rPr>
            </w:pPr>
            <w:proofErr w:type="spellStart"/>
            <w:r w:rsidRPr="00FD0FA3">
              <w:rPr>
                <w:szCs w:val="24"/>
              </w:rPr>
              <w:t>Allscott</w:t>
            </w:r>
            <w:proofErr w:type="spellEnd"/>
            <w:r w:rsidRPr="00FD0FA3">
              <w:rPr>
                <w:szCs w:val="24"/>
              </w:rPr>
              <w:t xml:space="preserve"> Heath D</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2DADB8FA" w14:textId="77777777" w:rsidR="00FD0FA3" w:rsidRPr="00FD0FA3" w:rsidRDefault="00FD0FA3" w:rsidP="00240B7D">
            <w:pPr>
              <w:jc w:val="both"/>
              <w:rPr>
                <w:szCs w:val="24"/>
              </w:rPr>
            </w:pPr>
            <w:r w:rsidRPr="00FD0FA3">
              <w:rPr>
                <w:szCs w:val="24"/>
              </w:rPr>
              <w:t>Newport F</w:t>
            </w:r>
          </w:p>
        </w:tc>
      </w:tr>
      <w:tr w:rsidR="00FD0FA3" w:rsidRPr="00FD0FA3" w14:paraId="322BAFF1"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57C1CD23" w14:textId="77777777" w:rsidR="00FD0FA3" w:rsidRPr="00FD0FA3" w:rsidRDefault="00FD0FA3" w:rsidP="00240B7D">
            <w:pPr>
              <w:jc w:val="both"/>
              <w:rPr>
                <w:szCs w:val="24"/>
              </w:rPr>
            </w:pPr>
            <w:r w:rsidRPr="00FD0FA3">
              <w:rPr>
                <w:szCs w:val="24"/>
              </w:rPr>
              <w:t>St Georges B</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40E7A9D5" w14:textId="77777777" w:rsidR="00FD0FA3" w:rsidRPr="00FD0FA3" w:rsidRDefault="00FD0FA3" w:rsidP="00240B7D">
            <w:pPr>
              <w:jc w:val="both"/>
              <w:rPr>
                <w:szCs w:val="24"/>
              </w:rPr>
            </w:pPr>
            <w:r w:rsidRPr="00FD0FA3">
              <w:rPr>
                <w:szCs w:val="24"/>
              </w:rPr>
              <w:t xml:space="preserve">H U S C </w:t>
            </w:r>
            <w:proofErr w:type="spellStart"/>
            <w:r w:rsidRPr="00FD0FA3">
              <w:rPr>
                <w:szCs w:val="24"/>
              </w:rPr>
              <w:t>C</w:t>
            </w:r>
            <w:proofErr w:type="spellEnd"/>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126B1C5C" w14:textId="77777777" w:rsidR="00FD0FA3" w:rsidRPr="00FD0FA3" w:rsidRDefault="00FD0FA3" w:rsidP="00240B7D">
            <w:pPr>
              <w:jc w:val="both"/>
              <w:rPr>
                <w:szCs w:val="24"/>
              </w:rPr>
            </w:pPr>
            <w:r w:rsidRPr="00FD0FA3">
              <w:rPr>
                <w:szCs w:val="24"/>
              </w:rPr>
              <w:t>Shifnal D</w:t>
            </w:r>
          </w:p>
        </w:tc>
      </w:tr>
      <w:tr w:rsidR="00FD0FA3" w:rsidRPr="00FD0FA3" w14:paraId="35BCD14F"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51098512" w14:textId="77777777" w:rsidR="00FD0FA3" w:rsidRPr="00FD0FA3" w:rsidRDefault="00FD0FA3" w:rsidP="00240B7D">
            <w:pPr>
              <w:jc w:val="both"/>
              <w:rPr>
                <w:szCs w:val="24"/>
              </w:rPr>
            </w:pPr>
            <w:r w:rsidRPr="00FD0FA3">
              <w:rPr>
                <w:szCs w:val="24"/>
              </w:rPr>
              <w:t>Horsehay C</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7542D92E" w14:textId="77777777" w:rsidR="00FD0FA3" w:rsidRPr="00FD0FA3" w:rsidRDefault="00FD0FA3" w:rsidP="00240B7D">
            <w:pPr>
              <w:jc w:val="both"/>
              <w:rPr>
                <w:szCs w:val="24"/>
              </w:rPr>
            </w:pPr>
            <w:r w:rsidRPr="00FD0FA3">
              <w:rPr>
                <w:szCs w:val="24"/>
              </w:rPr>
              <w:t>SJ Bayley E</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2092AB28" w14:textId="77777777" w:rsidR="00FD0FA3" w:rsidRPr="00FD0FA3" w:rsidRDefault="00FD0FA3" w:rsidP="00240B7D">
            <w:pPr>
              <w:jc w:val="both"/>
              <w:rPr>
                <w:szCs w:val="24"/>
              </w:rPr>
            </w:pPr>
            <w:r w:rsidRPr="00FD0FA3">
              <w:rPr>
                <w:szCs w:val="24"/>
              </w:rPr>
              <w:t>Albrighton C</w:t>
            </w:r>
          </w:p>
        </w:tc>
      </w:tr>
      <w:tr w:rsidR="00FD0FA3" w:rsidRPr="00FD0FA3" w14:paraId="63561CCE"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27B68AE2" w14:textId="77777777" w:rsidR="00FD0FA3" w:rsidRPr="00FD0FA3" w:rsidRDefault="00FD0FA3" w:rsidP="00240B7D">
            <w:pPr>
              <w:jc w:val="both"/>
              <w:rPr>
                <w:szCs w:val="24"/>
              </w:rPr>
            </w:pPr>
            <w:r w:rsidRPr="00FD0FA3">
              <w:rPr>
                <w:szCs w:val="24"/>
              </w:rPr>
              <w:t>Shifnal C</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20FAC902" w14:textId="77777777" w:rsidR="00FD0FA3" w:rsidRPr="00FD0FA3" w:rsidRDefault="00FD0FA3" w:rsidP="00240B7D">
            <w:pPr>
              <w:jc w:val="both"/>
              <w:rPr>
                <w:szCs w:val="24"/>
              </w:rPr>
            </w:pPr>
            <w:r w:rsidRPr="00FD0FA3">
              <w:rPr>
                <w:szCs w:val="24"/>
              </w:rPr>
              <w:t>Bridgnorth C</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4FFE2173" w14:textId="77777777" w:rsidR="00FD0FA3" w:rsidRPr="00FD0FA3" w:rsidRDefault="00FD0FA3" w:rsidP="00240B7D">
            <w:pPr>
              <w:jc w:val="both"/>
              <w:rPr>
                <w:szCs w:val="24"/>
              </w:rPr>
            </w:pPr>
            <w:r w:rsidRPr="00FD0FA3">
              <w:rPr>
                <w:szCs w:val="24"/>
              </w:rPr>
              <w:t>Madeley CC D</w:t>
            </w:r>
          </w:p>
        </w:tc>
      </w:tr>
      <w:tr w:rsidR="00FD0FA3" w:rsidRPr="00FD0FA3" w14:paraId="534C5DD1"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799BF77B" w14:textId="77777777" w:rsidR="00FD0FA3" w:rsidRPr="00FD0FA3" w:rsidRDefault="00FD0FA3" w:rsidP="00240B7D">
            <w:pPr>
              <w:jc w:val="both"/>
              <w:rPr>
                <w:szCs w:val="24"/>
              </w:rPr>
            </w:pPr>
            <w:r w:rsidRPr="00FD0FA3">
              <w:rPr>
                <w:szCs w:val="24"/>
              </w:rPr>
              <w:t>Trench C</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6F72120E" w14:textId="77777777" w:rsidR="00FD0FA3" w:rsidRPr="00FD0FA3" w:rsidRDefault="00FD0FA3" w:rsidP="00240B7D">
            <w:pPr>
              <w:jc w:val="both"/>
              <w:rPr>
                <w:szCs w:val="24"/>
              </w:rPr>
            </w:pPr>
            <w:r w:rsidRPr="00FD0FA3">
              <w:rPr>
                <w:szCs w:val="24"/>
              </w:rPr>
              <w:t>Horsehay C</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062BA457" w14:textId="77777777" w:rsidR="00FD0FA3" w:rsidRPr="00FD0FA3" w:rsidRDefault="00FD0FA3" w:rsidP="00240B7D">
            <w:pPr>
              <w:jc w:val="both"/>
              <w:rPr>
                <w:szCs w:val="24"/>
              </w:rPr>
            </w:pPr>
            <w:r w:rsidRPr="00FD0FA3">
              <w:rPr>
                <w:szCs w:val="24"/>
              </w:rPr>
              <w:t>Edgmond C</w:t>
            </w:r>
          </w:p>
        </w:tc>
      </w:tr>
      <w:tr w:rsidR="00FD0FA3" w:rsidRPr="00FD0FA3" w14:paraId="6230F892" w14:textId="77777777" w:rsidTr="00240B7D">
        <w:trPr>
          <w:trHeight w:val="130"/>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33B80E51" w14:textId="77777777" w:rsidR="00FD0FA3" w:rsidRPr="00FD0FA3" w:rsidRDefault="00FD0FA3" w:rsidP="00240B7D">
            <w:pPr>
              <w:jc w:val="both"/>
              <w:rPr>
                <w:szCs w:val="24"/>
              </w:rPr>
            </w:pPr>
            <w:r w:rsidRPr="00FD0FA3">
              <w:rPr>
                <w:szCs w:val="24"/>
              </w:rPr>
              <w:t>Broseley B</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370A08C7" w14:textId="77777777" w:rsidR="00FD0FA3" w:rsidRPr="00FD0FA3" w:rsidRDefault="00FD0FA3" w:rsidP="00240B7D">
            <w:pPr>
              <w:jc w:val="both"/>
              <w:rPr>
                <w:szCs w:val="24"/>
              </w:rPr>
            </w:pPr>
            <w:r w:rsidRPr="00FD0FA3">
              <w:rPr>
                <w:szCs w:val="24"/>
              </w:rPr>
              <w:t>Madeley CC C</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16FF7B7C" w14:textId="77777777" w:rsidR="00FD0FA3" w:rsidRPr="00FD0FA3" w:rsidRDefault="00FD0FA3" w:rsidP="00240B7D">
            <w:pPr>
              <w:jc w:val="both"/>
              <w:rPr>
                <w:szCs w:val="24"/>
              </w:rPr>
            </w:pPr>
            <w:r w:rsidRPr="00FD0FA3">
              <w:rPr>
                <w:szCs w:val="24"/>
              </w:rPr>
              <w:t>Much Wenlock C</w:t>
            </w:r>
          </w:p>
        </w:tc>
      </w:tr>
      <w:tr w:rsidR="00FD0FA3" w:rsidRPr="00FD0FA3" w14:paraId="1E711444"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0BBCDF8B" w14:textId="77777777" w:rsidR="00FD0FA3" w:rsidRPr="00FD0FA3" w:rsidRDefault="00FD0FA3" w:rsidP="00240B7D">
            <w:pPr>
              <w:jc w:val="both"/>
              <w:rPr>
                <w:szCs w:val="24"/>
              </w:rPr>
            </w:pPr>
            <w:r w:rsidRPr="00FD0FA3">
              <w:rPr>
                <w:szCs w:val="24"/>
              </w:rPr>
              <w:t>Donn Wood D</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67D89D8D" w14:textId="77777777" w:rsidR="00FD0FA3" w:rsidRPr="00FD0FA3" w:rsidRDefault="00FD0FA3" w:rsidP="00240B7D">
            <w:pPr>
              <w:jc w:val="both"/>
              <w:rPr>
                <w:szCs w:val="24"/>
              </w:rPr>
            </w:pPr>
            <w:r w:rsidRPr="00FD0FA3">
              <w:rPr>
                <w:szCs w:val="24"/>
              </w:rPr>
              <w:t>St Georges C</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7C21240D" w14:textId="77777777" w:rsidR="00FD0FA3" w:rsidRPr="00FD0FA3" w:rsidRDefault="00FD0FA3" w:rsidP="00240B7D">
            <w:pPr>
              <w:jc w:val="both"/>
              <w:rPr>
                <w:szCs w:val="24"/>
              </w:rPr>
            </w:pPr>
            <w:proofErr w:type="spellStart"/>
            <w:r w:rsidRPr="00FD0FA3">
              <w:rPr>
                <w:szCs w:val="24"/>
              </w:rPr>
              <w:t>Allscott</w:t>
            </w:r>
            <w:proofErr w:type="spellEnd"/>
            <w:r w:rsidRPr="00FD0FA3">
              <w:rPr>
                <w:szCs w:val="24"/>
              </w:rPr>
              <w:t xml:space="preserve"> Heath F</w:t>
            </w:r>
          </w:p>
        </w:tc>
      </w:tr>
      <w:tr w:rsidR="00FD0FA3" w:rsidRPr="00FD0FA3" w14:paraId="1FA66113" w14:textId="77777777" w:rsidTr="00240B7D">
        <w:trPr>
          <w:trHeight w:val="71"/>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73232CD2" w14:textId="77777777" w:rsidR="00FD0FA3" w:rsidRPr="00FD0FA3" w:rsidRDefault="00FD0FA3" w:rsidP="00240B7D">
            <w:pPr>
              <w:jc w:val="both"/>
              <w:rPr>
                <w:szCs w:val="24"/>
              </w:rPr>
            </w:pPr>
            <w:r w:rsidRPr="00FD0FA3">
              <w:rPr>
                <w:szCs w:val="24"/>
              </w:rPr>
              <w:t>Much Wenlock B</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277B765E" w14:textId="77777777" w:rsidR="00FD0FA3" w:rsidRPr="00FD0FA3" w:rsidRDefault="00FD0FA3" w:rsidP="00240B7D">
            <w:pPr>
              <w:jc w:val="both"/>
              <w:rPr>
                <w:szCs w:val="24"/>
              </w:rPr>
            </w:pPr>
            <w:r w:rsidRPr="00FD0FA3">
              <w:rPr>
                <w:szCs w:val="24"/>
              </w:rPr>
              <w:t>Newport E</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4678B436" w14:textId="77777777" w:rsidR="00FD0FA3" w:rsidRPr="00FD0FA3" w:rsidRDefault="00FD0FA3" w:rsidP="00240B7D">
            <w:pPr>
              <w:jc w:val="both"/>
              <w:rPr>
                <w:szCs w:val="24"/>
              </w:rPr>
            </w:pPr>
            <w:r w:rsidRPr="00FD0FA3">
              <w:rPr>
                <w:szCs w:val="24"/>
              </w:rPr>
              <w:t>SJ Bayley F</w:t>
            </w:r>
          </w:p>
        </w:tc>
      </w:tr>
      <w:tr w:rsidR="00FD0FA3" w:rsidRPr="00FD0FA3" w14:paraId="48048C69"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4CE6C721" w14:textId="77777777" w:rsidR="00FD0FA3" w:rsidRPr="00FD0FA3" w:rsidRDefault="00FD0FA3" w:rsidP="00240B7D">
            <w:pPr>
              <w:jc w:val="both"/>
              <w:rPr>
                <w:szCs w:val="24"/>
              </w:rPr>
            </w:pP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4C7223CA" w14:textId="77777777" w:rsidR="00FD0FA3" w:rsidRPr="00FD0FA3" w:rsidRDefault="00FD0FA3" w:rsidP="00240B7D">
            <w:pPr>
              <w:jc w:val="both"/>
              <w:rPr>
                <w:szCs w:val="24"/>
              </w:rPr>
            </w:pP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51D3DE50" w14:textId="77777777" w:rsidR="00FD0FA3" w:rsidRPr="00FD0FA3" w:rsidRDefault="00FD0FA3" w:rsidP="00240B7D">
            <w:pPr>
              <w:jc w:val="both"/>
              <w:rPr>
                <w:szCs w:val="24"/>
              </w:rPr>
            </w:pPr>
            <w:proofErr w:type="spellStart"/>
            <w:r w:rsidRPr="00FD0FA3">
              <w:rPr>
                <w:szCs w:val="24"/>
              </w:rPr>
              <w:t>Allscott</w:t>
            </w:r>
            <w:proofErr w:type="spellEnd"/>
            <w:r w:rsidRPr="00FD0FA3">
              <w:rPr>
                <w:szCs w:val="24"/>
              </w:rPr>
              <w:t xml:space="preserve"> Heath E</w:t>
            </w:r>
          </w:p>
        </w:tc>
      </w:tr>
      <w:tr w:rsidR="00FD0FA3" w:rsidRPr="00FD0FA3" w14:paraId="4EAD5DAB"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718B80D1" w14:textId="77777777" w:rsidR="00FD0FA3" w:rsidRPr="00FD0FA3" w:rsidRDefault="00FD0FA3" w:rsidP="00240B7D">
            <w:pPr>
              <w:jc w:val="both"/>
              <w:rPr>
                <w:szCs w:val="24"/>
              </w:rPr>
            </w:pP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0FD9C89E" w14:textId="77777777" w:rsidR="00FD0FA3" w:rsidRPr="00FD0FA3" w:rsidRDefault="00FD0FA3" w:rsidP="00240B7D">
            <w:pPr>
              <w:jc w:val="both"/>
              <w:rPr>
                <w:szCs w:val="24"/>
              </w:rPr>
            </w:pP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30F1FE16" w14:textId="77777777" w:rsidR="00FD0FA3" w:rsidRPr="00FD0FA3" w:rsidRDefault="00FD0FA3" w:rsidP="00240B7D">
            <w:pPr>
              <w:jc w:val="both"/>
              <w:rPr>
                <w:szCs w:val="24"/>
              </w:rPr>
            </w:pPr>
            <w:r w:rsidRPr="00FD0FA3">
              <w:rPr>
                <w:szCs w:val="24"/>
              </w:rPr>
              <w:t>Sinclair D</w:t>
            </w:r>
          </w:p>
        </w:tc>
      </w:tr>
    </w:tbl>
    <w:p w14:paraId="7B5FCFE0" w14:textId="77777777" w:rsidR="00FD0FA3" w:rsidRPr="00FD0FA3" w:rsidRDefault="00FD0FA3" w:rsidP="00240B7D">
      <w:pPr>
        <w:jc w:val="both"/>
        <w:rPr>
          <w:szCs w:val="24"/>
        </w:rPr>
      </w:pPr>
    </w:p>
    <w:tbl>
      <w:tblPr>
        <w:tblW w:w="0" w:type="auto"/>
        <w:tblCellMar>
          <w:top w:w="15" w:type="dxa"/>
          <w:left w:w="15" w:type="dxa"/>
          <w:bottom w:w="15" w:type="dxa"/>
          <w:right w:w="15" w:type="dxa"/>
        </w:tblCellMar>
        <w:tblLook w:val="04A0" w:firstRow="1" w:lastRow="0" w:firstColumn="1" w:lastColumn="0" w:noHBand="0" w:noVBand="1"/>
      </w:tblPr>
      <w:tblGrid>
        <w:gridCol w:w="1694"/>
        <w:gridCol w:w="1787"/>
        <w:gridCol w:w="1520"/>
        <w:gridCol w:w="1787"/>
      </w:tblGrid>
      <w:tr w:rsidR="00FD0FA3" w:rsidRPr="00FD0FA3" w14:paraId="17B4BDC8" w14:textId="77777777">
        <w:trPr>
          <w:trHeight w:val="315"/>
        </w:trPr>
        <w:tc>
          <w:tcPr>
            <w:tcW w:w="0" w:type="auto"/>
            <w:tcBorders>
              <w:top w:val="single" w:sz="18" w:space="0" w:color="000000"/>
              <w:left w:val="single" w:sz="18" w:space="0" w:color="000000"/>
              <w:bottom w:val="single" w:sz="12" w:space="0" w:color="000000"/>
              <w:right w:val="single" w:sz="4" w:space="0" w:color="000000"/>
            </w:tcBorders>
            <w:shd w:val="clear" w:color="auto" w:fill="CCCCCC"/>
            <w:tcMar>
              <w:top w:w="40" w:type="dxa"/>
              <w:left w:w="40" w:type="dxa"/>
              <w:bottom w:w="40" w:type="dxa"/>
              <w:right w:w="40" w:type="dxa"/>
            </w:tcMar>
            <w:vAlign w:val="bottom"/>
            <w:hideMark/>
          </w:tcPr>
          <w:p w14:paraId="25B6C2DB" w14:textId="77777777" w:rsidR="00FD0FA3" w:rsidRPr="00FD0FA3" w:rsidRDefault="00FD0FA3" w:rsidP="00240B7D">
            <w:pPr>
              <w:jc w:val="both"/>
              <w:rPr>
                <w:szCs w:val="24"/>
              </w:rPr>
            </w:pPr>
            <w:r w:rsidRPr="00FD0FA3">
              <w:rPr>
                <w:b/>
                <w:bCs/>
                <w:szCs w:val="24"/>
              </w:rPr>
              <w:t>Division 4 - 10</w:t>
            </w:r>
          </w:p>
        </w:tc>
        <w:tc>
          <w:tcPr>
            <w:tcW w:w="0" w:type="auto"/>
            <w:tcBorders>
              <w:top w:val="single" w:sz="18" w:space="0" w:color="000000"/>
              <w:left w:val="single" w:sz="4" w:space="0" w:color="000000"/>
              <w:bottom w:val="single" w:sz="12" w:space="0" w:color="000000"/>
              <w:right w:val="single" w:sz="4" w:space="0" w:color="000000"/>
            </w:tcBorders>
            <w:shd w:val="clear" w:color="auto" w:fill="CCCCCC"/>
            <w:tcMar>
              <w:top w:w="40" w:type="dxa"/>
              <w:left w:w="40" w:type="dxa"/>
              <w:bottom w:w="40" w:type="dxa"/>
              <w:right w:w="40" w:type="dxa"/>
            </w:tcMar>
            <w:vAlign w:val="bottom"/>
            <w:hideMark/>
          </w:tcPr>
          <w:p w14:paraId="6F5E1669" w14:textId="77777777" w:rsidR="00FD0FA3" w:rsidRPr="00FD0FA3" w:rsidRDefault="00FD0FA3" w:rsidP="00240B7D">
            <w:pPr>
              <w:jc w:val="both"/>
              <w:rPr>
                <w:szCs w:val="24"/>
              </w:rPr>
            </w:pPr>
            <w:r w:rsidRPr="00FD0FA3">
              <w:rPr>
                <w:b/>
                <w:bCs/>
                <w:szCs w:val="24"/>
              </w:rPr>
              <w:t>Division 5 - 10</w:t>
            </w:r>
          </w:p>
        </w:tc>
        <w:tc>
          <w:tcPr>
            <w:tcW w:w="0" w:type="auto"/>
            <w:tcBorders>
              <w:top w:val="single" w:sz="18" w:space="0" w:color="000000"/>
              <w:left w:val="single" w:sz="4" w:space="0" w:color="000000"/>
              <w:bottom w:val="single" w:sz="12" w:space="0" w:color="000000"/>
              <w:right w:val="single" w:sz="4" w:space="0" w:color="000000"/>
            </w:tcBorders>
            <w:shd w:val="clear" w:color="auto" w:fill="CCCCCC"/>
            <w:tcMar>
              <w:top w:w="40" w:type="dxa"/>
              <w:left w:w="40" w:type="dxa"/>
              <w:bottom w:w="40" w:type="dxa"/>
              <w:right w:w="40" w:type="dxa"/>
            </w:tcMar>
            <w:vAlign w:val="bottom"/>
            <w:hideMark/>
          </w:tcPr>
          <w:p w14:paraId="078EA598" w14:textId="77777777" w:rsidR="00FD0FA3" w:rsidRPr="00FD0FA3" w:rsidRDefault="00FD0FA3" w:rsidP="00240B7D">
            <w:pPr>
              <w:jc w:val="both"/>
              <w:rPr>
                <w:szCs w:val="24"/>
              </w:rPr>
            </w:pPr>
            <w:r w:rsidRPr="00FD0FA3">
              <w:rPr>
                <w:b/>
                <w:bCs/>
                <w:szCs w:val="24"/>
              </w:rPr>
              <w:t>Division 6 - 9</w:t>
            </w:r>
          </w:p>
        </w:tc>
        <w:tc>
          <w:tcPr>
            <w:tcW w:w="0" w:type="auto"/>
            <w:tcBorders>
              <w:top w:val="single" w:sz="18" w:space="0" w:color="000000"/>
              <w:left w:val="single" w:sz="4" w:space="0" w:color="000000"/>
              <w:bottom w:val="single" w:sz="12" w:space="0" w:color="000000"/>
              <w:right w:val="single" w:sz="18" w:space="0" w:color="000000"/>
            </w:tcBorders>
            <w:shd w:val="clear" w:color="auto" w:fill="CCCCCC"/>
            <w:tcMar>
              <w:top w:w="40" w:type="dxa"/>
              <w:left w:w="40" w:type="dxa"/>
              <w:bottom w:w="40" w:type="dxa"/>
              <w:right w:w="40" w:type="dxa"/>
            </w:tcMar>
            <w:vAlign w:val="bottom"/>
            <w:hideMark/>
          </w:tcPr>
          <w:p w14:paraId="06737DFB" w14:textId="77777777" w:rsidR="00FD0FA3" w:rsidRPr="00FD0FA3" w:rsidRDefault="00FD0FA3" w:rsidP="00240B7D">
            <w:pPr>
              <w:jc w:val="both"/>
              <w:rPr>
                <w:szCs w:val="24"/>
              </w:rPr>
            </w:pPr>
            <w:r w:rsidRPr="00FD0FA3">
              <w:rPr>
                <w:b/>
                <w:bCs/>
                <w:szCs w:val="24"/>
              </w:rPr>
              <w:t>Division 7 - 9</w:t>
            </w:r>
          </w:p>
        </w:tc>
      </w:tr>
      <w:tr w:rsidR="00FD0FA3" w:rsidRPr="00FD0FA3" w14:paraId="2FDA5251" w14:textId="77777777">
        <w:trPr>
          <w:trHeight w:val="315"/>
        </w:trPr>
        <w:tc>
          <w:tcPr>
            <w:tcW w:w="0" w:type="auto"/>
            <w:tcBorders>
              <w:top w:val="single" w:sz="12" w:space="0" w:color="000000"/>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0BE172F5" w14:textId="77777777" w:rsidR="00FD0FA3" w:rsidRPr="00FD0FA3" w:rsidRDefault="00FD0FA3" w:rsidP="00240B7D">
            <w:pPr>
              <w:jc w:val="both"/>
              <w:rPr>
                <w:szCs w:val="24"/>
              </w:rPr>
            </w:pPr>
            <w:proofErr w:type="spellStart"/>
            <w:r w:rsidRPr="00FD0FA3">
              <w:rPr>
                <w:szCs w:val="24"/>
              </w:rPr>
              <w:t>Allscott</w:t>
            </w:r>
            <w:proofErr w:type="spellEnd"/>
            <w:r w:rsidRPr="00FD0FA3">
              <w:rPr>
                <w:szCs w:val="24"/>
              </w:rPr>
              <w:t xml:space="preserve"> Heath C</w:t>
            </w:r>
          </w:p>
        </w:tc>
        <w:tc>
          <w:tcPr>
            <w:tcW w:w="0" w:type="auto"/>
            <w:tcBorders>
              <w:top w:val="single" w:sz="12" w:space="0" w:color="000000"/>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6303D78D" w14:textId="77777777" w:rsidR="00FD0FA3" w:rsidRPr="00FD0FA3" w:rsidRDefault="00FD0FA3" w:rsidP="00240B7D">
            <w:pPr>
              <w:jc w:val="both"/>
              <w:rPr>
                <w:szCs w:val="24"/>
              </w:rPr>
            </w:pPr>
            <w:r w:rsidRPr="00FD0FA3">
              <w:rPr>
                <w:szCs w:val="24"/>
              </w:rPr>
              <w:t>Albrighton B</w:t>
            </w:r>
          </w:p>
        </w:tc>
        <w:tc>
          <w:tcPr>
            <w:tcW w:w="0" w:type="auto"/>
            <w:tcBorders>
              <w:top w:val="single" w:sz="12" w:space="0" w:color="000000"/>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25711F0E" w14:textId="77777777" w:rsidR="00FD0FA3" w:rsidRPr="00FD0FA3" w:rsidRDefault="00FD0FA3" w:rsidP="00240B7D">
            <w:pPr>
              <w:jc w:val="both"/>
              <w:rPr>
                <w:szCs w:val="24"/>
              </w:rPr>
            </w:pPr>
            <w:r w:rsidRPr="00FD0FA3">
              <w:rPr>
                <w:szCs w:val="24"/>
              </w:rPr>
              <w:t>Bowring E</w:t>
            </w:r>
          </w:p>
        </w:tc>
        <w:tc>
          <w:tcPr>
            <w:tcW w:w="0" w:type="auto"/>
            <w:tcBorders>
              <w:top w:val="single" w:sz="12" w:space="0" w:color="000000"/>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7FC125F6" w14:textId="77777777" w:rsidR="00FD0FA3" w:rsidRPr="00FD0FA3" w:rsidRDefault="00FD0FA3" w:rsidP="00240B7D">
            <w:pPr>
              <w:jc w:val="both"/>
              <w:rPr>
                <w:szCs w:val="24"/>
              </w:rPr>
            </w:pPr>
            <w:r w:rsidRPr="00FD0FA3">
              <w:rPr>
                <w:szCs w:val="24"/>
              </w:rPr>
              <w:t>Albrighton C</w:t>
            </w:r>
          </w:p>
        </w:tc>
      </w:tr>
      <w:tr w:rsidR="00FD0FA3" w:rsidRPr="00FD0FA3" w14:paraId="1FFFD2DD"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6594C251" w14:textId="77777777" w:rsidR="00FD0FA3" w:rsidRPr="00FD0FA3" w:rsidRDefault="00FD0FA3" w:rsidP="00240B7D">
            <w:pPr>
              <w:jc w:val="both"/>
              <w:rPr>
                <w:szCs w:val="24"/>
              </w:rPr>
            </w:pPr>
            <w:r w:rsidRPr="00FD0FA3">
              <w:rPr>
                <w:szCs w:val="24"/>
              </w:rPr>
              <w:t>Broseley B</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16EF95EA" w14:textId="77777777" w:rsidR="00FD0FA3" w:rsidRPr="00FD0FA3" w:rsidRDefault="00FD0FA3" w:rsidP="00240B7D">
            <w:pPr>
              <w:jc w:val="both"/>
              <w:rPr>
                <w:szCs w:val="24"/>
              </w:rPr>
            </w:pPr>
            <w:proofErr w:type="spellStart"/>
            <w:r w:rsidRPr="00FD0FA3">
              <w:rPr>
                <w:szCs w:val="24"/>
              </w:rPr>
              <w:t>Allscott</w:t>
            </w:r>
            <w:proofErr w:type="spellEnd"/>
            <w:r w:rsidRPr="00FD0FA3">
              <w:rPr>
                <w:szCs w:val="24"/>
              </w:rPr>
              <w:t xml:space="preserve"> Heath D</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0056E87C" w14:textId="77777777" w:rsidR="00FD0FA3" w:rsidRPr="00FD0FA3" w:rsidRDefault="00FD0FA3" w:rsidP="00240B7D">
            <w:pPr>
              <w:jc w:val="both"/>
              <w:rPr>
                <w:szCs w:val="24"/>
              </w:rPr>
            </w:pPr>
            <w:r w:rsidRPr="00FD0FA3">
              <w:rPr>
                <w:szCs w:val="24"/>
              </w:rPr>
              <w:t>Bylet B</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2121928C" w14:textId="77777777" w:rsidR="00FD0FA3" w:rsidRPr="00FD0FA3" w:rsidRDefault="00FD0FA3" w:rsidP="00240B7D">
            <w:pPr>
              <w:jc w:val="both"/>
              <w:rPr>
                <w:szCs w:val="24"/>
              </w:rPr>
            </w:pPr>
            <w:proofErr w:type="spellStart"/>
            <w:r w:rsidRPr="00FD0FA3">
              <w:rPr>
                <w:szCs w:val="24"/>
              </w:rPr>
              <w:t>Allscott</w:t>
            </w:r>
            <w:proofErr w:type="spellEnd"/>
            <w:r w:rsidRPr="00FD0FA3">
              <w:rPr>
                <w:szCs w:val="24"/>
              </w:rPr>
              <w:t xml:space="preserve"> Heath E</w:t>
            </w:r>
          </w:p>
        </w:tc>
      </w:tr>
      <w:tr w:rsidR="00FD0FA3" w:rsidRPr="00FD0FA3" w14:paraId="7EFC9029"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34492D85" w14:textId="77777777" w:rsidR="00FD0FA3" w:rsidRPr="00FD0FA3" w:rsidRDefault="00FD0FA3" w:rsidP="00240B7D">
            <w:pPr>
              <w:jc w:val="both"/>
              <w:rPr>
                <w:szCs w:val="24"/>
              </w:rPr>
            </w:pPr>
            <w:r w:rsidRPr="00FD0FA3">
              <w:rPr>
                <w:szCs w:val="24"/>
              </w:rPr>
              <w:t>Donn Wood C</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76641ADC" w14:textId="77777777" w:rsidR="00FD0FA3" w:rsidRPr="00FD0FA3" w:rsidRDefault="00FD0FA3" w:rsidP="00240B7D">
            <w:pPr>
              <w:jc w:val="both"/>
              <w:rPr>
                <w:szCs w:val="24"/>
              </w:rPr>
            </w:pPr>
            <w:r w:rsidRPr="00FD0FA3">
              <w:rPr>
                <w:szCs w:val="24"/>
              </w:rPr>
              <w:t>Bowring D</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79675810" w14:textId="77777777" w:rsidR="00FD0FA3" w:rsidRPr="00FD0FA3" w:rsidRDefault="00FD0FA3" w:rsidP="00240B7D">
            <w:pPr>
              <w:jc w:val="both"/>
              <w:rPr>
                <w:szCs w:val="24"/>
              </w:rPr>
            </w:pPr>
            <w:r w:rsidRPr="00FD0FA3">
              <w:rPr>
                <w:szCs w:val="24"/>
              </w:rPr>
              <w:t>Charlton B</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0CAA5E9E" w14:textId="77777777" w:rsidR="00FD0FA3" w:rsidRPr="00FD0FA3" w:rsidRDefault="00FD0FA3" w:rsidP="00240B7D">
            <w:pPr>
              <w:jc w:val="both"/>
              <w:rPr>
                <w:szCs w:val="24"/>
              </w:rPr>
            </w:pPr>
            <w:proofErr w:type="spellStart"/>
            <w:r w:rsidRPr="00FD0FA3">
              <w:rPr>
                <w:szCs w:val="24"/>
              </w:rPr>
              <w:t>Allscott</w:t>
            </w:r>
            <w:proofErr w:type="spellEnd"/>
            <w:r w:rsidRPr="00FD0FA3">
              <w:rPr>
                <w:szCs w:val="24"/>
              </w:rPr>
              <w:t xml:space="preserve"> Heath F</w:t>
            </w:r>
          </w:p>
        </w:tc>
      </w:tr>
      <w:tr w:rsidR="00FD0FA3" w:rsidRPr="00FD0FA3" w14:paraId="04925B30"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3A338103" w14:textId="77777777" w:rsidR="00FD0FA3" w:rsidRPr="00FD0FA3" w:rsidRDefault="00FD0FA3" w:rsidP="00240B7D">
            <w:pPr>
              <w:jc w:val="both"/>
              <w:rPr>
                <w:szCs w:val="24"/>
              </w:rPr>
            </w:pPr>
            <w:r w:rsidRPr="00FD0FA3">
              <w:rPr>
                <w:szCs w:val="24"/>
              </w:rPr>
              <w:t>Horsehay C</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64E91D57" w14:textId="77777777" w:rsidR="00FD0FA3" w:rsidRPr="00FD0FA3" w:rsidRDefault="00FD0FA3" w:rsidP="00240B7D">
            <w:pPr>
              <w:jc w:val="both"/>
              <w:rPr>
                <w:szCs w:val="24"/>
              </w:rPr>
            </w:pPr>
            <w:r w:rsidRPr="00FD0FA3">
              <w:rPr>
                <w:szCs w:val="24"/>
              </w:rPr>
              <w:t>Bridgnorth C</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5E1776DC" w14:textId="77777777" w:rsidR="00FD0FA3" w:rsidRPr="00FD0FA3" w:rsidRDefault="00FD0FA3" w:rsidP="00240B7D">
            <w:pPr>
              <w:jc w:val="both"/>
              <w:rPr>
                <w:szCs w:val="24"/>
              </w:rPr>
            </w:pPr>
            <w:r w:rsidRPr="00FD0FA3">
              <w:rPr>
                <w:szCs w:val="24"/>
              </w:rPr>
              <w:t>Horsehay C</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4537B11C" w14:textId="77777777" w:rsidR="00FD0FA3" w:rsidRPr="00FD0FA3" w:rsidRDefault="00FD0FA3" w:rsidP="00240B7D">
            <w:pPr>
              <w:jc w:val="both"/>
              <w:rPr>
                <w:szCs w:val="24"/>
              </w:rPr>
            </w:pPr>
            <w:r w:rsidRPr="00FD0FA3">
              <w:rPr>
                <w:szCs w:val="24"/>
              </w:rPr>
              <w:t>Edgmond C</w:t>
            </w:r>
          </w:p>
        </w:tc>
      </w:tr>
      <w:tr w:rsidR="00FD0FA3" w:rsidRPr="00FD0FA3" w14:paraId="6565D8B8"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7DC0F602" w14:textId="77777777" w:rsidR="00FD0FA3" w:rsidRPr="00FD0FA3" w:rsidRDefault="00FD0FA3" w:rsidP="00240B7D">
            <w:pPr>
              <w:jc w:val="both"/>
              <w:rPr>
                <w:szCs w:val="24"/>
              </w:rPr>
            </w:pPr>
            <w:r w:rsidRPr="00FD0FA3">
              <w:rPr>
                <w:szCs w:val="24"/>
              </w:rPr>
              <w:t>Newport D</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6EAAA60E" w14:textId="77777777" w:rsidR="00FD0FA3" w:rsidRPr="00FD0FA3" w:rsidRDefault="00FD0FA3" w:rsidP="00240B7D">
            <w:pPr>
              <w:jc w:val="both"/>
              <w:rPr>
                <w:szCs w:val="24"/>
              </w:rPr>
            </w:pPr>
            <w:r w:rsidRPr="00FD0FA3">
              <w:rPr>
                <w:szCs w:val="24"/>
              </w:rPr>
              <w:t>Donn Wood D</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23B166B1" w14:textId="77777777" w:rsidR="00FD0FA3" w:rsidRPr="00FD0FA3" w:rsidRDefault="00FD0FA3" w:rsidP="00240B7D">
            <w:pPr>
              <w:jc w:val="both"/>
              <w:rPr>
                <w:szCs w:val="24"/>
              </w:rPr>
            </w:pPr>
            <w:r w:rsidRPr="00FD0FA3">
              <w:rPr>
                <w:szCs w:val="24"/>
              </w:rPr>
              <w:t>Maddocks B</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67BD54A9" w14:textId="77777777" w:rsidR="00FD0FA3" w:rsidRPr="00FD0FA3" w:rsidRDefault="00FD0FA3" w:rsidP="00240B7D">
            <w:pPr>
              <w:jc w:val="both"/>
              <w:rPr>
                <w:szCs w:val="24"/>
              </w:rPr>
            </w:pPr>
            <w:r w:rsidRPr="00FD0FA3">
              <w:rPr>
                <w:szCs w:val="24"/>
              </w:rPr>
              <w:t>Madeley CC D</w:t>
            </w:r>
          </w:p>
        </w:tc>
      </w:tr>
      <w:tr w:rsidR="00FD0FA3" w:rsidRPr="00FD0FA3" w14:paraId="27F7B531" w14:textId="77777777" w:rsidTr="00240B7D">
        <w:trPr>
          <w:trHeight w:val="190"/>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0F37F851" w14:textId="77777777" w:rsidR="00FD0FA3" w:rsidRPr="00FD0FA3" w:rsidRDefault="00FD0FA3" w:rsidP="00240B7D">
            <w:pPr>
              <w:jc w:val="both"/>
              <w:rPr>
                <w:szCs w:val="24"/>
              </w:rPr>
            </w:pPr>
            <w:r w:rsidRPr="00FD0FA3">
              <w:rPr>
                <w:szCs w:val="24"/>
              </w:rPr>
              <w:t>Shifnal C</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713DFD5C" w14:textId="77777777" w:rsidR="00FD0FA3" w:rsidRPr="00FD0FA3" w:rsidRDefault="00FD0FA3" w:rsidP="00240B7D">
            <w:pPr>
              <w:jc w:val="both"/>
              <w:rPr>
                <w:szCs w:val="24"/>
              </w:rPr>
            </w:pPr>
            <w:r w:rsidRPr="00FD0FA3">
              <w:rPr>
                <w:szCs w:val="24"/>
              </w:rPr>
              <w:t>Edgmond B</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722DACA1" w14:textId="77777777" w:rsidR="00FD0FA3" w:rsidRPr="00FD0FA3" w:rsidRDefault="00FD0FA3" w:rsidP="00240B7D">
            <w:pPr>
              <w:jc w:val="both"/>
              <w:rPr>
                <w:szCs w:val="24"/>
              </w:rPr>
            </w:pPr>
            <w:r w:rsidRPr="00FD0FA3">
              <w:rPr>
                <w:szCs w:val="24"/>
              </w:rPr>
              <w:t>Madeley CC C</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5D448037" w14:textId="77777777" w:rsidR="00FD0FA3" w:rsidRPr="00FD0FA3" w:rsidRDefault="00FD0FA3" w:rsidP="00240B7D">
            <w:pPr>
              <w:jc w:val="both"/>
              <w:rPr>
                <w:szCs w:val="24"/>
              </w:rPr>
            </w:pPr>
            <w:r w:rsidRPr="00FD0FA3">
              <w:rPr>
                <w:szCs w:val="24"/>
              </w:rPr>
              <w:t>Much Wenlock C</w:t>
            </w:r>
          </w:p>
        </w:tc>
      </w:tr>
      <w:tr w:rsidR="00FD0FA3" w:rsidRPr="00FD0FA3" w14:paraId="10642DBF"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64EEF243" w14:textId="77777777" w:rsidR="00FD0FA3" w:rsidRPr="00FD0FA3" w:rsidRDefault="00FD0FA3" w:rsidP="00240B7D">
            <w:pPr>
              <w:jc w:val="both"/>
              <w:rPr>
                <w:szCs w:val="24"/>
              </w:rPr>
            </w:pPr>
            <w:r w:rsidRPr="00FD0FA3">
              <w:rPr>
                <w:szCs w:val="24"/>
              </w:rPr>
              <w:t>SJ Bayley D</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3DD0EFE6" w14:textId="77777777" w:rsidR="00FD0FA3" w:rsidRPr="00FD0FA3" w:rsidRDefault="00FD0FA3" w:rsidP="00240B7D">
            <w:pPr>
              <w:jc w:val="both"/>
              <w:rPr>
                <w:szCs w:val="24"/>
              </w:rPr>
            </w:pPr>
            <w:r w:rsidRPr="00FD0FA3">
              <w:rPr>
                <w:szCs w:val="24"/>
              </w:rPr>
              <w:t xml:space="preserve">H U S C </w:t>
            </w:r>
            <w:proofErr w:type="spellStart"/>
            <w:r w:rsidRPr="00FD0FA3">
              <w:rPr>
                <w:szCs w:val="24"/>
              </w:rPr>
              <w:t>C</w:t>
            </w:r>
            <w:proofErr w:type="spellEnd"/>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13901230" w14:textId="77777777" w:rsidR="00FD0FA3" w:rsidRPr="00FD0FA3" w:rsidRDefault="00FD0FA3" w:rsidP="00240B7D">
            <w:pPr>
              <w:jc w:val="both"/>
              <w:rPr>
                <w:szCs w:val="24"/>
              </w:rPr>
            </w:pPr>
            <w:r w:rsidRPr="00FD0FA3">
              <w:rPr>
                <w:szCs w:val="24"/>
              </w:rPr>
              <w:t>Newport E</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191687CB" w14:textId="77777777" w:rsidR="00FD0FA3" w:rsidRPr="00FD0FA3" w:rsidRDefault="00FD0FA3" w:rsidP="00240B7D">
            <w:pPr>
              <w:jc w:val="both"/>
              <w:rPr>
                <w:szCs w:val="24"/>
              </w:rPr>
            </w:pPr>
            <w:r w:rsidRPr="00FD0FA3">
              <w:rPr>
                <w:szCs w:val="24"/>
              </w:rPr>
              <w:t>Shifnal D</w:t>
            </w:r>
          </w:p>
        </w:tc>
      </w:tr>
      <w:tr w:rsidR="00FD0FA3" w:rsidRPr="00FD0FA3" w14:paraId="0F9D3088"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6E3BB84C" w14:textId="77777777" w:rsidR="00FD0FA3" w:rsidRPr="00FD0FA3" w:rsidRDefault="00FD0FA3" w:rsidP="00240B7D">
            <w:pPr>
              <w:jc w:val="both"/>
              <w:rPr>
                <w:szCs w:val="24"/>
              </w:rPr>
            </w:pPr>
            <w:r w:rsidRPr="00FD0FA3">
              <w:rPr>
                <w:szCs w:val="24"/>
              </w:rPr>
              <w:t>St Georges B</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041A397E" w14:textId="77777777" w:rsidR="00FD0FA3" w:rsidRPr="00FD0FA3" w:rsidRDefault="00FD0FA3" w:rsidP="00240B7D">
            <w:pPr>
              <w:jc w:val="both"/>
              <w:rPr>
                <w:szCs w:val="24"/>
              </w:rPr>
            </w:pPr>
            <w:r w:rsidRPr="00FD0FA3">
              <w:rPr>
                <w:szCs w:val="24"/>
              </w:rPr>
              <w:t>Much Wenlock B</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7D1C503D" w14:textId="77777777" w:rsidR="00FD0FA3" w:rsidRPr="00FD0FA3" w:rsidRDefault="00FD0FA3" w:rsidP="00240B7D">
            <w:pPr>
              <w:jc w:val="both"/>
              <w:rPr>
                <w:szCs w:val="24"/>
              </w:rPr>
            </w:pPr>
            <w:r w:rsidRPr="00FD0FA3">
              <w:rPr>
                <w:szCs w:val="24"/>
              </w:rPr>
              <w:t>Newport F</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423F4093" w14:textId="77777777" w:rsidR="00FD0FA3" w:rsidRPr="00FD0FA3" w:rsidRDefault="00FD0FA3" w:rsidP="00240B7D">
            <w:pPr>
              <w:jc w:val="both"/>
              <w:rPr>
                <w:szCs w:val="24"/>
              </w:rPr>
            </w:pPr>
            <w:r w:rsidRPr="00FD0FA3">
              <w:rPr>
                <w:szCs w:val="24"/>
              </w:rPr>
              <w:t>Sinclair D</w:t>
            </w:r>
          </w:p>
        </w:tc>
      </w:tr>
      <w:tr w:rsidR="00FD0FA3" w:rsidRPr="00FD0FA3" w14:paraId="3DDE9451"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1C5B7ED1" w14:textId="77777777" w:rsidR="00FD0FA3" w:rsidRPr="00FD0FA3" w:rsidRDefault="00FD0FA3" w:rsidP="00240B7D">
            <w:pPr>
              <w:jc w:val="both"/>
              <w:rPr>
                <w:szCs w:val="24"/>
              </w:rPr>
            </w:pPr>
            <w:r w:rsidRPr="00FD0FA3">
              <w:rPr>
                <w:szCs w:val="24"/>
              </w:rPr>
              <w:t>Trench C</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7D1CCE3F" w14:textId="77777777" w:rsidR="00FD0FA3" w:rsidRPr="00FD0FA3" w:rsidRDefault="00FD0FA3" w:rsidP="00240B7D">
            <w:pPr>
              <w:jc w:val="both"/>
              <w:rPr>
                <w:szCs w:val="24"/>
              </w:rPr>
            </w:pPr>
            <w:r w:rsidRPr="00FD0FA3">
              <w:rPr>
                <w:szCs w:val="24"/>
              </w:rPr>
              <w:t>Sinclair C</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55213B2D" w14:textId="77777777" w:rsidR="00FD0FA3" w:rsidRPr="00FD0FA3" w:rsidRDefault="00FD0FA3" w:rsidP="00240B7D">
            <w:pPr>
              <w:jc w:val="both"/>
              <w:rPr>
                <w:szCs w:val="24"/>
              </w:rPr>
            </w:pPr>
            <w:r w:rsidRPr="00FD0FA3">
              <w:rPr>
                <w:szCs w:val="24"/>
              </w:rPr>
              <w:t>St Georges C</w:t>
            </w: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76E80396" w14:textId="77777777" w:rsidR="00FD0FA3" w:rsidRPr="00FD0FA3" w:rsidRDefault="00FD0FA3" w:rsidP="00240B7D">
            <w:pPr>
              <w:jc w:val="both"/>
              <w:rPr>
                <w:szCs w:val="24"/>
              </w:rPr>
            </w:pPr>
            <w:r w:rsidRPr="00FD0FA3">
              <w:rPr>
                <w:szCs w:val="24"/>
              </w:rPr>
              <w:t>SJ Bayley F</w:t>
            </w:r>
          </w:p>
        </w:tc>
      </w:tr>
      <w:tr w:rsidR="00FD0FA3" w:rsidRPr="00FD0FA3" w14:paraId="43A34321" w14:textId="77777777">
        <w:trPr>
          <w:trHeight w:val="315"/>
        </w:trPr>
        <w:tc>
          <w:tcPr>
            <w:tcW w:w="0" w:type="auto"/>
            <w:tcBorders>
              <w:top w:val="single" w:sz="4" w:space="0" w:color="CCCCCC"/>
              <w:left w:val="single" w:sz="18" w:space="0" w:color="000000"/>
              <w:bottom w:val="single" w:sz="4" w:space="0" w:color="CCCCCC"/>
              <w:right w:val="single" w:sz="4" w:space="0" w:color="000000"/>
            </w:tcBorders>
            <w:tcMar>
              <w:top w:w="40" w:type="dxa"/>
              <w:left w:w="40" w:type="dxa"/>
              <w:bottom w:w="40" w:type="dxa"/>
              <w:right w:w="40" w:type="dxa"/>
            </w:tcMar>
            <w:vAlign w:val="bottom"/>
            <w:hideMark/>
          </w:tcPr>
          <w:p w14:paraId="1EECC6F6" w14:textId="77777777" w:rsidR="00FD0FA3" w:rsidRPr="00FD0FA3" w:rsidRDefault="00FD0FA3" w:rsidP="00240B7D">
            <w:pPr>
              <w:jc w:val="both"/>
              <w:rPr>
                <w:szCs w:val="24"/>
              </w:rPr>
            </w:pPr>
            <w:r w:rsidRPr="00FD0FA3">
              <w:rPr>
                <w:szCs w:val="24"/>
              </w:rPr>
              <w:t>Wrock Wood C</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7C99958B" w14:textId="77777777" w:rsidR="00FD0FA3" w:rsidRPr="00FD0FA3" w:rsidRDefault="00FD0FA3" w:rsidP="00240B7D">
            <w:pPr>
              <w:jc w:val="both"/>
              <w:rPr>
                <w:szCs w:val="24"/>
              </w:rPr>
            </w:pPr>
            <w:r w:rsidRPr="00FD0FA3">
              <w:rPr>
                <w:szCs w:val="24"/>
              </w:rPr>
              <w:t>SJ Bayley E</w:t>
            </w:r>
          </w:p>
        </w:tc>
        <w:tc>
          <w:tcPr>
            <w:tcW w:w="0" w:type="auto"/>
            <w:tcBorders>
              <w:top w:val="single" w:sz="4" w:space="0" w:color="CCCCCC"/>
              <w:left w:val="single" w:sz="4" w:space="0" w:color="000000"/>
              <w:bottom w:val="single" w:sz="4" w:space="0" w:color="CCCCCC"/>
              <w:right w:val="single" w:sz="4" w:space="0" w:color="000000"/>
            </w:tcBorders>
            <w:tcMar>
              <w:top w:w="40" w:type="dxa"/>
              <w:left w:w="40" w:type="dxa"/>
              <w:bottom w:w="40" w:type="dxa"/>
              <w:right w:w="40" w:type="dxa"/>
            </w:tcMar>
            <w:vAlign w:val="bottom"/>
            <w:hideMark/>
          </w:tcPr>
          <w:p w14:paraId="2B0AEEF5" w14:textId="77777777" w:rsidR="00FD0FA3" w:rsidRPr="00FD0FA3" w:rsidRDefault="00FD0FA3" w:rsidP="00240B7D">
            <w:pPr>
              <w:jc w:val="both"/>
              <w:rPr>
                <w:szCs w:val="24"/>
              </w:rPr>
            </w:pPr>
          </w:p>
        </w:tc>
        <w:tc>
          <w:tcPr>
            <w:tcW w:w="0" w:type="auto"/>
            <w:tcBorders>
              <w:top w:val="single" w:sz="4" w:space="0" w:color="CCCCCC"/>
              <w:left w:val="single" w:sz="4" w:space="0" w:color="000000"/>
              <w:bottom w:val="single" w:sz="4" w:space="0" w:color="CCCCCC"/>
              <w:right w:val="single" w:sz="18" w:space="0" w:color="000000"/>
            </w:tcBorders>
            <w:tcMar>
              <w:top w:w="40" w:type="dxa"/>
              <w:left w:w="40" w:type="dxa"/>
              <w:bottom w:w="40" w:type="dxa"/>
              <w:right w:w="40" w:type="dxa"/>
            </w:tcMar>
            <w:vAlign w:val="bottom"/>
            <w:hideMark/>
          </w:tcPr>
          <w:p w14:paraId="5D7DF169" w14:textId="77777777" w:rsidR="00FD0FA3" w:rsidRPr="00FD0FA3" w:rsidRDefault="00FD0FA3" w:rsidP="00240B7D">
            <w:pPr>
              <w:jc w:val="both"/>
              <w:rPr>
                <w:szCs w:val="24"/>
              </w:rPr>
            </w:pPr>
          </w:p>
        </w:tc>
      </w:tr>
    </w:tbl>
    <w:p w14:paraId="33C283D4" w14:textId="77777777" w:rsidR="00FD0FA3" w:rsidRPr="00FD0FA3" w:rsidRDefault="00FD0FA3" w:rsidP="00240B7D">
      <w:pPr>
        <w:jc w:val="both"/>
        <w:rPr>
          <w:szCs w:val="24"/>
        </w:rPr>
      </w:pPr>
      <w:r w:rsidRPr="00FD0FA3">
        <w:rPr>
          <w:b/>
          <w:bCs/>
          <w:szCs w:val="24"/>
        </w:rPr>
        <w:t>Dennis Lewis Thursday League</w:t>
      </w:r>
    </w:p>
    <w:p w14:paraId="48483182" w14:textId="77777777" w:rsidR="00FD0FA3" w:rsidRPr="00FD0FA3" w:rsidRDefault="00FD0FA3" w:rsidP="00240B7D">
      <w:pPr>
        <w:jc w:val="both"/>
        <w:rPr>
          <w:szCs w:val="24"/>
        </w:rPr>
      </w:pPr>
      <w:r w:rsidRPr="00FD0FA3">
        <w:rPr>
          <w:szCs w:val="24"/>
        </w:rPr>
        <w:t>We’ve lost 1 team (SJB B) and Horsehay have applied to enter a team. Gives a straightforward 13 teams (same as last year) requiring 26 dates with a bye. Fixtures would run from 2</w:t>
      </w:r>
      <w:r w:rsidRPr="00FD0FA3">
        <w:rPr>
          <w:szCs w:val="24"/>
          <w:vertAlign w:val="superscript"/>
        </w:rPr>
        <w:t>nd</w:t>
      </w:r>
      <w:r w:rsidRPr="00FD0FA3">
        <w:rPr>
          <w:szCs w:val="24"/>
        </w:rPr>
        <w:t xml:space="preserve"> April to 24</w:t>
      </w:r>
      <w:r w:rsidRPr="00FD0FA3">
        <w:rPr>
          <w:szCs w:val="24"/>
          <w:vertAlign w:val="superscript"/>
        </w:rPr>
        <w:t>th</w:t>
      </w:r>
      <w:r w:rsidRPr="00FD0FA3">
        <w:rPr>
          <w:szCs w:val="24"/>
        </w:rPr>
        <w:t xml:space="preserve"> September.</w:t>
      </w:r>
    </w:p>
    <w:p w14:paraId="14A02BBC" w14:textId="77777777" w:rsidR="00FD0FA3" w:rsidRPr="00FD0FA3" w:rsidRDefault="00FD0FA3" w:rsidP="00240B7D">
      <w:pPr>
        <w:jc w:val="both"/>
        <w:rPr>
          <w:szCs w:val="24"/>
        </w:rPr>
      </w:pPr>
      <w:r w:rsidRPr="00FD0FA3">
        <w:rPr>
          <w:szCs w:val="24"/>
        </w:rPr>
        <w:t>Any questions?</w:t>
      </w:r>
    </w:p>
    <w:tbl>
      <w:tblPr>
        <w:tblW w:w="0" w:type="auto"/>
        <w:tblCellMar>
          <w:top w:w="15" w:type="dxa"/>
          <w:left w:w="15" w:type="dxa"/>
          <w:bottom w:w="15" w:type="dxa"/>
          <w:right w:w="15" w:type="dxa"/>
        </w:tblCellMar>
        <w:tblLook w:val="04A0" w:firstRow="1" w:lastRow="0" w:firstColumn="1" w:lastColumn="0" w:noHBand="0" w:noVBand="1"/>
      </w:tblPr>
      <w:tblGrid>
        <w:gridCol w:w="1521"/>
      </w:tblGrid>
      <w:tr w:rsidR="00FD0FA3" w:rsidRPr="00FD0FA3" w14:paraId="11E0351F" w14:textId="77777777">
        <w:trPr>
          <w:trHeight w:val="315"/>
        </w:trPr>
        <w:tc>
          <w:tcPr>
            <w:tcW w:w="0" w:type="auto"/>
            <w:tcBorders>
              <w:top w:val="single" w:sz="18" w:space="0" w:color="000000"/>
              <w:left w:val="single" w:sz="18" w:space="0" w:color="000000"/>
              <w:bottom w:val="single" w:sz="12" w:space="0" w:color="000000"/>
              <w:right w:val="single" w:sz="18" w:space="0" w:color="000000"/>
            </w:tcBorders>
            <w:shd w:val="clear" w:color="auto" w:fill="CCCCCC"/>
            <w:tcMar>
              <w:top w:w="40" w:type="dxa"/>
              <w:left w:w="40" w:type="dxa"/>
              <w:bottom w:w="40" w:type="dxa"/>
              <w:right w:w="40" w:type="dxa"/>
            </w:tcMar>
            <w:vAlign w:val="bottom"/>
            <w:hideMark/>
          </w:tcPr>
          <w:p w14:paraId="5FBA872A" w14:textId="77777777" w:rsidR="00FD0FA3" w:rsidRPr="00FD0FA3" w:rsidRDefault="00FD0FA3" w:rsidP="00240B7D">
            <w:pPr>
              <w:jc w:val="both"/>
              <w:rPr>
                <w:szCs w:val="24"/>
              </w:rPr>
            </w:pPr>
            <w:r w:rsidRPr="00FD0FA3">
              <w:rPr>
                <w:b/>
                <w:bCs/>
                <w:szCs w:val="24"/>
              </w:rPr>
              <w:lastRenderedPageBreak/>
              <w:t>Thursday - 13</w:t>
            </w:r>
          </w:p>
        </w:tc>
      </w:tr>
      <w:tr w:rsidR="00FD0FA3" w:rsidRPr="00FD0FA3" w14:paraId="1E717C2E" w14:textId="77777777">
        <w:trPr>
          <w:trHeight w:val="315"/>
        </w:trPr>
        <w:tc>
          <w:tcPr>
            <w:tcW w:w="0" w:type="auto"/>
            <w:tcBorders>
              <w:top w:val="single" w:sz="12" w:space="0" w:color="000000"/>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61629816" w14:textId="77777777" w:rsidR="00FD0FA3" w:rsidRPr="00FD0FA3" w:rsidRDefault="00FD0FA3" w:rsidP="00240B7D">
            <w:pPr>
              <w:jc w:val="both"/>
              <w:rPr>
                <w:szCs w:val="24"/>
              </w:rPr>
            </w:pPr>
            <w:proofErr w:type="spellStart"/>
            <w:r w:rsidRPr="00FD0FA3">
              <w:rPr>
                <w:szCs w:val="24"/>
              </w:rPr>
              <w:t>Allscott</w:t>
            </w:r>
            <w:proofErr w:type="spellEnd"/>
            <w:r w:rsidRPr="00FD0FA3">
              <w:rPr>
                <w:szCs w:val="24"/>
              </w:rPr>
              <w:t xml:space="preserve"> Heath</w:t>
            </w:r>
          </w:p>
        </w:tc>
      </w:tr>
      <w:tr w:rsidR="00FD0FA3" w:rsidRPr="00FD0FA3" w14:paraId="0F6DFFD5"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02B5B1AE" w14:textId="77777777" w:rsidR="00FD0FA3" w:rsidRPr="00FD0FA3" w:rsidRDefault="00FD0FA3" w:rsidP="00240B7D">
            <w:pPr>
              <w:jc w:val="both"/>
              <w:rPr>
                <w:szCs w:val="24"/>
              </w:rPr>
            </w:pPr>
            <w:proofErr w:type="spellStart"/>
            <w:r w:rsidRPr="00FD0FA3">
              <w:rPr>
                <w:szCs w:val="24"/>
              </w:rPr>
              <w:t>Castlefields</w:t>
            </w:r>
            <w:proofErr w:type="spellEnd"/>
          </w:p>
        </w:tc>
      </w:tr>
      <w:tr w:rsidR="00FD0FA3" w:rsidRPr="00FD0FA3" w14:paraId="31376C0A"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09FC5AE3" w14:textId="77777777" w:rsidR="00FD0FA3" w:rsidRPr="00FD0FA3" w:rsidRDefault="00FD0FA3" w:rsidP="00240B7D">
            <w:pPr>
              <w:jc w:val="both"/>
              <w:rPr>
                <w:szCs w:val="24"/>
              </w:rPr>
            </w:pPr>
            <w:r w:rsidRPr="00FD0FA3">
              <w:rPr>
                <w:szCs w:val="24"/>
              </w:rPr>
              <w:t>Charlton</w:t>
            </w:r>
          </w:p>
        </w:tc>
      </w:tr>
      <w:tr w:rsidR="00FD0FA3" w:rsidRPr="00FD0FA3" w14:paraId="33103D09"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3638909A" w14:textId="77777777" w:rsidR="00FD0FA3" w:rsidRPr="00FD0FA3" w:rsidRDefault="00FD0FA3" w:rsidP="00240B7D">
            <w:pPr>
              <w:jc w:val="both"/>
              <w:rPr>
                <w:szCs w:val="24"/>
              </w:rPr>
            </w:pPr>
            <w:r w:rsidRPr="00FD0FA3">
              <w:rPr>
                <w:szCs w:val="24"/>
              </w:rPr>
              <w:t>Horsehay</w:t>
            </w:r>
          </w:p>
        </w:tc>
      </w:tr>
      <w:tr w:rsidR="00FD0FA3" w:rsidRPr="00FD0FA3" w14:paraId="226951C9"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11025AFD" w14:textId="77777777" w:rsidR="00FD0FA3" w:rsidRPr="00FD0FA3" w:rsidRDefault="00FD0FA3" w:rsidP="00240B7D">
            <w:pPr>
              <w:jc w:val="both"/>
              <w:rPr>
                <w:szCs w:val="24"/>
              </w:rPr>
            </w:pPr>
            <w:r w:rsidRPr="00FD0FA3">
              <w:rPr>
                <w:szCs w:val="24"/>
              </w:rPr>
              <w:t>Meole Brace</w:t>
            </w:r>
          </w:p>
        </w:tc>
      </w:tr>
      <w:tr w:rsidR="00FD0FA3" w:rsidRPr="00FD0FA3" w14:paraId="0CCA351C"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3D735680" w14:textId="77777777" w:rsidR="00FD0FA3" w:rsidRPr="00FD0FA3" w:rsidRDefault="00FD0FA3" w:rsidP="00240B7D">
            <w:pPr>
              <w:jc w:val="both"/>
              <w:rPr>
                <w:szCs w:val="24"/>
              </w:rPr>
            </w:pPr>
            <w:r w:rsidRPr="00FD0FA3">
              <w:rPr>
                <w:szCs w:val="24"/>
              </w:rPr>
              <w:t>Prince Hotel A</w:t>
            </w:r>
          </w:p>
        </w:tc>
      </w:tr>
      <w:tr w:rsidR="00FD0FA3" w:rsidRPr="00FD0FA3" w14:paraId="5139DF54"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44642706" w14:textId="77777777" w:rsidR="00FD0FA3" w:rsidRPr="00FD0FA3" w:rsidRDefault="00FD0FA3" w:rsidP="00240B7D">
            <w:pPr>
              <w:jc w:val="both"/>
              <w:rPr>
                <w:szCs w:val="24"/>
              </w:rPr>
            </w:pPr>
            <w:r w:rsidRPr="00FD0FA3">
              <w:rPr>
                <w:szCs w:val="24"/>
              </w:rPr>
              <w:t>Prince Hotel B</w:t>
            </w:r>
          </w:p>
        </w:tc>
      </w:tr>
      <w:tr w:rsidR="00FD0FA3" w:rsidRPr="00FD0FA3" w14:paraId="1DA33DDC"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343984AA" w14:textId="77777777" w:rsidR="00FD0FA3" w:rsidRPr="00FD0FA3" w:rsidRDefault="00FD0FA3" w:rsidP="00240B7D">
            <w:pPr>
              <w:jc w:val="both"/>
              <w:rPr>
                <w:szCs w:val="24"/>
              </w:rPr>
            </w:pPr>
            <w:r w:rsidRPr="00FD0FA3">
              <w:rPr>
                <w:szCs w:val="24"/>
              </w:rPr>
              <w:t>Shifnal</w:t>
            </w:r>
          </w:p>
        </w:tc>
      </w:tr>
      <w:tr w:rsidR="00FD0FA3" w:rsidRPr="00FD0FA3" w14:paraId="0F48F338"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1A88DB12" w14:textId="77777777" w:rsidR="00FD0FA3" w:rsidRPr="00FD0FA3" w:rsidRDefault="00FD0FA3" w:rsidP="00240B7D">
            <w:pPr>
              <w:jc w:val="both"/>
              <w:rPr>
                <w:szCs w:val="24"/>
              </w:rPr>
            </w:pPr>
            <w:r w:rsidRPr="00FD0FA3">
              <w:rPr>
                <w:szCs w:val="24"/>
              </w:rPr>
              <w:t>Sinclair</w:t>
            </w:r>
          </w:p>
        </w:tc>
      </w:tr>
      <w:tr w:rsidR="00FD0FA3" w:rsidRPr="00FD0FA3" w14:paraId="3E62F3A4"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7CA76F3A" w14:textId="77777777" w:rsidR="00FD0FA3" w:rsidRPr="00FD0FA3" w:rsidRDefault="00FD0FA3" w:rsidP="00240B7D">
            <w:pPr>
              <w:jc w:val="both"/>
              <w:rPr>
                <w:szCs w:val="24"/>
              </w:rPr>
            </w:pPr>
            <w:r w:rsidRPr="00FD0FA3">
              <w:rPr>
                <w:szCs w:val="24"/>
              </w:rPr>
              <w:t>SJ Bayley</w:t>
            </w:r>
          </w:p>
        </w:tc>
      </w:tr>
      <w:tr w:rsidR="00FD0FA3" w:rsidRPr="00FD0FA3" w14:paraId="58E7A1FA"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75299FE2" w14:textId="77777777" w:rsidR="00FD0FA3" w:rsidRPr="00FD0FA3" w:rsidRDefault="00FD0FA3" w:rsidP="00240B7D">
            <w:pPr>
              <w:jc w:val="both"/>
              <w:rPr>
                <w:szCs w:val="24"/>
              </w:rPr>
            </w:pPr>
            <w:r w:rsidRPr="00FD0FA3">
              <w:rPr>
                <w:szCs w:val="24"/>
              </w:rPr>
              <w:t>St. Georges</w:t>
            </w:r>
          </w:p>
        </w:tc>
      </w:tr>
      <w:tr w:rsidR="00FD0FA3" w:rsidRPr="00FD0FA3" w14:paraId="65748221"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493DDDD8" w14:textId="77777777" w:rsidR="00FD0FA3" w:rsidRPr="00FD0FA3" w:rsidRDefault="00FD0FA3" w:rsidP="00240B7D">
            <w:pPr>
              <w:jc w:val="both"/>
              <w:rPr>
                <w:szCs w:val="24"/>
              </w:rPr>
            </w:pPr>
            <w:r w:rsidRPr="00FD0FA3">
              <w:rPr>
                <w:szCs w:val="24"/>
              </w:rPr>
              <w:t>Trench</w:t>
            </w:r>
          </w:p>
        </w:tc>
      </w:tr>
      <w:tr w:rsidR="00FD0FA3" w:rsidRPr="00FD0FA3" w14:paraId="43BCF3B3"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41B123F3" w14:textId="77777777" w:rsidR="00FD0FA3" w:rsidRPr="00FD0FA3" w:rsidRDefault="00FD0FA3" w:rsidP="00240B7D">
            <w:pPr>
              <w:jc w:val="both"/>
              <w:rPr>
                <w:szCs w:val="24"/>
              </w:rPr>
            </w:pPr>
            <w:r w:rsidRPr="00FD0FA3">
              <w:rPr>
                <w:szCs w:val="24"/>
              </w:rPr>
              <w:t>Wrock Wood</w:t>
            </w:r>
          </w:p>
        </w:tc>
      </w:tr>
    </w:tbl>
    <w:p w14:paraId="29331AA9" w14:textId="77777777" w:rsidR="00FD0FA3" w:rsidRPr="00FD0FA3" w:rsidRDefault="00FD0FA3" w:rsidP="00240B7D">
      <w:pPr>
        <w:jc w:val="both"/>
        <w:rPr>
          <w:szCs w:val="24"/>
        </w:rPr>
      </w:pPr>
      <w:r w:rsidRPr="00FD0FA3">
        <w:rPr>
          <w:b/>
          <w:bCs/>
          <w:szCs w:val="24"/>
        </w:rPr>
        <w:t>Afternoon League</w:t>
      </w:r>
    </w:p>
    <w:p w14:paraId="2892980B" w14:textId="77777777" w:rsidR="00FD0FA3" w:rsidRPr="00FD0FA3" w:rsidRDefault="00FD0FA3" w:rsidP="00240B7D">
      <w:pPr>
        <w:jc w:val="both"/>
        <w:rPr>
          <w:szCs w:val="24"/>
        </w:rPr>
      </w:pPr>
      <w:r w:rsidRPr="00FD0FA3">
        <w:rPr>
          <w:szCs w:val="24"/>
        </w:rPr>
        <w:t xml:space="preserve">Last year this had 9 </w:t>
      </w:r>
      <w:proofErr w:type="gramStart"/>
      <w:r w:rsidRPr="00FD0FA3">
        <w:rPr>
          <w:szCs w:val="24"/>
        </w:rPr>
        <w:t>teams</w:t>
      </w:r>
      <w:proofErr w:type="gramEnd"/>
      <w:r w:rsidRPr="00FD0FA3">
        <w:rPr>
          <w:szCs w:val="24"/>
        </w:rPr>
        <w:t xml:space="preserve"> but we’ve lost Edgmond B and had applications from Shifnal, Charlton &amp; Bowring who want to enter a C team so that makes 11 which requires 22 fixture dates.</w:t>
      </w:r>
    </w:p>
    <w:p w14:paraId="1ADF9EE3" w14:textId="77777777" w:rsidR="00FD0FA3" w:rsidRPr="00FD0FA3" w:rsidRDefault="00FD0FA3" w:rsidP="00240B7D">
      <w:pPr>
        <w:jc w:val="both"/>
        <w:rPr>
          <w:szCs w:val="24"/>
        </w:rPr>
      </w:pPr>
      <w:r w:rsidRPr="00FD0FA3">
        <w:rPr>
          <w:szCs w:val="24"/>
        </w:rPr>
        <w:t>Missing the Seniors competitions on 16th July (</w:t>
      </w:r>
      <w:proofErr w:type="gramStart"/>
      <w:r w:rsidRPr="00FD0FA3">
        <w:rPr>
          <w:szCs w:val="24"/>
        </w:rPr>
        <w:t>Seniors</w:t>
      </w:r>
      <w:proofErr w:type="gramEnd"/>
      <w:r w:rsidRPr="00FD0FA3">
        <w:rPr>
          <w:szCs w:val="24"/>
        </w:rPr>
        <w:t xml:space="preserve"> merit qualifying), 6th August (Seniors Consolation Cup), 27th August (Seniors Cup fixtures) &amp; 3rd Sept (Seniors Doubles qualifying) we could run all on Thursdays from 2</w:t>
      </w:r>
      <w:r w:rsidRPr="00FD0FA3">
        <w:rPr>
          <w:szCs w:val="24"/>
          <w:vertAlign w:val="superscript"/>
        </w:rPr>
        <w:t>nd</w:t>
      </w:r>
      <w:r w:rsidRPr="00FD0FA3">
        <w:rPr>
          <w:szCs w:val="24"/>
        </w:rPr>
        <w:t xml:space="preserve"> April to 24</w:t>
      </w:r>
      <w:r w:rsidRPr="00FD0FA3">
        <w:rPr>
          <w:szCs w:val="24"/>
          <w:vertAlign w:val="superscript"/>
        </w:rPr>
        <w:t>th</w:t>
      </w:r>
      <w:r w:rsidRPr="00FD0FA3">
        <w:rPr>
          <w:szCs w:val="24"/>
        </w:rPr>
        <w:t xml:space="preserve"> September. However, the Seniors will be using 20</w:t>
      </w:r>
      <w:r w:rsidRPr="00FD0FA3">
        <w:rPr>
          <w:szCs w:val="24"/>
          <w:vertAlign w:val="superscript"/>
        </w:rPr>
        <w:t>th</w:t>
      </w:r>
      <w:r w:rsidRPr="00FD0FA3">
        <w:rPr>
          <w:szCs w:val="24"/>
        </w:rPr>
        <w:t xml:space="preserve"> August for their Merit finals, 10</w:t>
      </w:r>
      <w:r w:rsidRPr="00FD0FA3">
        <w:rPr>
          <w:szCs w:val="24"/>
          <w:vertAlign w:val="superscript"/>
        </w:rPr>
        <w:t>th</w:t>
      </w:r>
      <w:r w:rsidRPr="00FD0FA3">
        <w:rPr>
          <w:szCs w:val="24"/>
        </w:rPr>
        <w:t xml:space="preserve"> September (cup semi-finals) &amp; 17</w:t>
      </w:r>
      <w:r w:rsidRPr="00FD0FA3">
        <w:rPr>
          <w:szCs w:val="24"/>
          <w:vertAlign w:val="superscript"/>
        </w:rPr>
        <w:t>th</w:t>
      </w:r>
      <w:r w:rsidRPr="00FD0FA3">
        <w:rPr>
          <w:szCs w:val="24"/>
        </w:rPr>
        <w:t xml:space="preserve"> September for their Doubles finals.</w:t>
      </w:r>
    </w:p>
    <w:p w14:paraId="0FDF297C" w14:textId="77777777" w:rsidR="00FD0FA3" w:rsidRDefault="00FD0FA3" w:rsidP="00240B7D">
      <w:pPr>
        <w:jc w:val="both"/>
        <w:rPr>
          <w:szCs w:val="24"/>
        </w:rPr>
      </w:pPr>
      <w:r w:rsidRPr="00FD0FA3">
        <w:rPr>
          <w:szCs w:val="24"/>
        </w:rPr>
        <w:t xml:space="preserve">As in previous years, I could specify Tuesday matches on those weeks or leave them on Thursdays. If Tuesdays, I’m quite prepared for them to be </w:t>
      </w:r>
      <w:proofErr w:type="gramStart"/>
      <w:r w:rsidRPr="00FD0FA3">
        <w:rPr>
          <w:szCs w:val="24"/>
        </w:rPr>
        <w:t>actually played</w:t>
      </w:r>
      <w:proofErr w:type="gramEnd"/>
      <w:r w:rsidRPr="00FD0FA3">
        <w:rPr>
          <w:szCs w:val="24"/>
        </w:rPr>
        <w:t xml:space="preserve"> on the Thursdays if both teams agree. What would you prefer?</w:t>
      </w:r>
    </w:p>
    <w:p w14:paraId="34E749DD" w14:textId="4BE682FD" w:rsidR="00240B7D" w:rsidRPr="00FD0FA3" w:rsidRDefault="00240B7D" w:rsidP="00240B7D">
      <w:pPr>
        <w:jc w:val="both"/>
        <w:rPr>
          <w:szCs w:val="24"/>
        </w:rPr>
      </w:pPr>
      <w:r w:rsidRPr="00240B7D">
        <w:rPr>
          <w:szCs w:val="24"/>
        </w:rPr>
        <w:t>Steve Wall said we should use all Thursdays.</w:t>
      </w:r>
      <w:r>
        <w:rPr>
          <w:szCs w:val="24"/>
        </w:rPr>
        <w:t xml:space="preserve"> All agreed.</w:t>
      </w:r>
    </w:p>
    <w:tbl>
      <w:tblPr>
        <w:tblW w:w="0" w:type="auto"/>
        <w:tblCellMar>
          <w:top w:w="15" w:type="dxa"/>
          <w:left w:w="15" w:type="dxa"/>
          <w:bottom w:w="15" w:type="dxa"/>
          <w:right w:w="15" w:type="dxa"/>
        </w:tblCellMar>
        <w:tblLook w:val="04A0" w:firstRow="1" w:lastRow="0" w:firstColumn="1" w:lastColumn="0" w:noHBand="0" w:noVBand="1"/>
      </w:tblPr>
      <w:tblGrid>
        <w:gridCol w:w="1647"/>
      </w:tblGrid>
      <w:tr w:rsidR="00FD0FA3" w:rsidRPr="00FD0FA3" w14:paraId="6748AF42" w14:textId="77777777">
        <w:trPr>
          <w:trHeight w:val="315"/>
        </w:trPr>
        <w:tc>
          <w:tcPr>
            <w:tcW w:w="0" w:type="auto"/>
            <w:tcBorders>
              <w:top w:val="single" w:sz="18" w:space="0" w:color="000000"/>
              <w:left w:val="single" w:sz="18" w:space="0" w:color="000000"/>
              <w:bottom w:val="single" w:sz="12" w:space="0" w:color="000000"/>
              <w:right w:val="single" w:sz="18" w:space="0" w:color="000000"/>
            </w:tcBorders>
            <w:shd w:val="clear" w:color="auto" w:fill="CCCCCC"/>
            <w:tcMar>
              <w:top w:w="40" w:type="dxa"/>
              <w:left w:w="40" w:type="dxa"/>
              <w:bottom w:w="40" w:type="dxa"/>
              <w:right w:w="40" w:type="dxa"/>
            </w:tcMar>
            <w:vAlign w:val="bottom"/>
            <w:hideMark/>
          </w:tcPr>
          <w:p w14:paraId="7F47244E" w14:textId="77777777" w:rsidR="00FD0FA3" w:rsidRPr="00FD0FA3" w:rsidRDefault="00FD0FA3" w:rsidP="00240B7D">
            <w:pPr>
              <w:jc w:val="both"/>
              <w:rPr>
                <w:szCs w:val="24"/>
              </w:rPr>
            </w:pPr>
            <w:r w:rsidRPr="00FD0FA3">
              <w:rPr>
                <w:b/>
                <w:bCs/>
                <w:szCs w:val="24"/>
              </w:rPr>
              <w:t>Afternoon - 11</w:t>
            </w:r>
          </w:p>
        </w:tc>
      </w:tr>
      <w:tr w:rsidR="00FD0FA3" w:rsidRPr="00FD0FA3" w14:paraId="25EC2626" w14:textId="77777777">
        <w:trPr>
          <w:trHeight w:val="315"/>
        </w:trPr>
        <w:tc>
          <w:tcPr>
            <w:tcW w:w="0" w:type="auto"/>
            <w:tcBorders>
              <w:top w:val="single" w:sz="12" w:space="0" w:color="000000"/>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6A78589B" w14:textId="77777777" w:rsidR="00FD0FA3" w:rsidRPr="00FD0FA3" w:rsidRDefault="00FD0FA3" w:rsidP="00240B7D">
            <w:pPr>
              <w:jc w:val="both"/>
              <w:rPr>
                <w:szCs w:val="24"/>
              </w:rPr>
            </w:pPr>
            <w:r w:rsidRPr="00FD0FA3">
              <w:rPr>
                <w:szCs w:val="24"/>
              </w:rPr>
              <w:t>Albrighton Blue</w:t>
            </w:r>
          </w:p>
        </w:tc>
      </w:tr>
      <w:tr w:rsidR="00FD0FA3" w:rsidRPr="00FD0FA3" w14:paraId="28EDACC6"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6F805299" w14:textId="77777777" w:rsidR="00FD0FA3" w:rsidRPr="00FD0FA3" w:rsidRDefault="00FD0FA3" w:rsidP="00240B7D">
            <w:pPr>
              <w:jc w:val="both"/>
              <w:rPr>
                <w:szCs w:val="24"/>
              </w:rPr>
            </w:pPr>
            <w:r w:rsidRPr="00FD0FA3">
              <w:rPr>
                <w:szCs w:val="24"/>
              </w:rPr>
              <w:t>Albrighton Red</w:t>
            </w:r>
          </w:p>
        </w:tc>
      </w:tr>
      <w:tr w:rsidR="00FD0FA3" w:rsidRPr="00FD0FA3" w14:paraId="32B170C4"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4109DEB4" w14:textId="77777777" w:rsidR="00FD0FA3" w:rsidRPr="00FD0FA3" w:rsidRDefault="00FD0FA3" w:rsidP="00240B7D">
            <w:pPr>
              <w:jc w:val="both"/>
              <w:rPr>
                <w:szCs w:val="24"/>
              </w:rPr>
            </w:pPr>
            <w:r w:rsidRPr="00FD0FA3">
              <w:rPr>
                <w:szCs w:val="24"/>
              </w:rPr>
              <w:t>Bowring A</w:t>
            </w:r>
          </w:p>
        </w:tc>
      </w:tr>
      <w:tr w:rsidR="00FD0FA3" w:rsidRPr="00FD0FA3" w14:paraId="169D8D8E"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5C3FCCB8" w14:textId="77777777" w:rsidR="00FD0FA3" w:rsidRPr="00FD0FA3" w:rsidRDefault="00FD0FA3" w:rsidP="00240B7D">
            <w:pPr>
              <w:jc w:val="both"/>
              <w:rPr>
                <w:szCs w:val="24"/>
              </w:rPr>
            </w:pPr>
            <w:r w:rsidRPr="00FD0FA3">
              <w:rPr>
                <w:szCs w:val="24"/>
              </w:rPr>
              <w:t>Bowring B</w:t>
            </w:r>
          </w:p>
        </w:tc>
      </w:tr>
      <w:tr w:rsidR="00FD0FA3" w:rsidRPr="00FD0FA3" w14:paraId="4ADFF42B"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354C4AD7" w14:textId="77777777" w:rsidR="00FD0FA3" w:rsidRPr="00FD0FA3" w:rsidRDefault="00FD0FA3" w:rsidP="00240B7D">
            <w:pPr>
              <w:jc w:val="both"/>
              <w:rPr>
                <w:szCs w:val="24"/>
              </w:rPr>
            </w:pPr>
            <w:r w:rsidRPr="00FD0FA3">
              <w:rPr>
                <w:szCs w:val="24"/>
              </w:rPr>
              <w:t>Bowring C</w:t>
            </w:r>
          </w:p>
        </w:tc>
      </w:tr>
      <w:tr w:rsidR="00FD0FA3" w:rsidRPr="00FD0FA3" w14:paraId="7D25FD8D"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0CA6FC34" w14:textId="77777777" w:rsidR="00FD0FA3" w:rsidRPr="00FD0FA3" w:rsidRDefault="00FD0FA3" w:rsidP="00240B7D">
            <w:pPr>
              <w:jc w:val="both"/>
              <w:rPr>
                <w:szCs w:val="24"/>
              </w:rPr>
            </w:pPr>
            <w:r w:rsidRPr="00FD0FA3">
              <w:rPr>
                <w:szCs w:val="24"/>
              </w:rPr>
              <w:t>Charlton</w:t>
            </w:r>
          </w:p>
        </w:tc>
      </w:tr>
      <w:tr w:rsidR="00FD0FA3" w:rsidRPr="00FD0FA3" w14:paraId="17735B74"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357CFFF0" w14:textId="77777777" w:rsidR="00FD0FA3" w:rsidRPr="00FD0FA3" w:rsidRDefault="00FD0FA3" w:rsidP="00240B7D">
            <w:pPr>
              <w:jc w:val="both"/>
              <w:rPr>
                <w:szCs w:val="24"/>
              </w:rPr>
            </w:pPr>
            <w:r w:rsidRPr="00FD0FA3">
              <w:rPr>
                <w:szCs w:val="24"/>
              </w:rPr>
              <w:t>Donn Wood</w:t>
            </w:r>
          </w:p>
        </w:tc>
      </w:tr>
      <w:tr w:rsidR="00FD0FA3" w:rsidRPr="00FD0FA3" w14:paraId="6625253B"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3F882CA2" w14:textId="77777777" w:rsidR="00FD0FA3" w:rsidRPr="00FD0FA3" w:rsidRDefault="00FD0FA3" w:rsidP="00240B7D">
            <w:pPr>
              <w:jc w:val="both"/>
              <w:rPr>
                <w:szCs w:val="24"/>
              </w:rPr>
            </w:pPr>
            <w:r w:rsidRPr="00FD0FA3">
              <w:rPr>
                <w:szCs w:val="24"/>
              </w:rPr>
              <w:t>Edgmond</w:t>
            </w:r>
          </w:p>
        </w:tc>
      </w:tr>
      <w:tr w:rsidR="00FD0FA3" w:rsidRPr="00FD0FA3" w14:paraId="6790E861"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3A12353B" w14:textId="77777777" w:rsidR="00FD0FA3" w:rsidRPr="00FD0FA3" w:rsidRDefault="00FD0FA3" w:rsidP="00240B7D">
            <w:pPr>
              <w:jc w:val="both"/>
              <w:rPr>
                <w:szCs w:val="24"/>
              </w:rPr>
            </w:pPr>
            <w:r w:rsidRPr="00FD0FA3">
              <w:rPr>
                <w:szCs w:val="24"/>
              </w:rPr>
              <w:lastRenderedPageBreak/>
              <w:t>Madeley CC</w:t>
            </w:r>
          </w:p>
        </w:tc>
      </w:tr>
      <w:tr w:rsidR="00FD0FA3" w:rsidRPr="00FD0FA3" w14:paraId="6D6BDA44"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3D2FCA2C" w14:textId="77777777" w:rsidR="00FD0FA3" w:rsidRPr="00FD0FA3" w:rsidRDefault="00FD0FA3" w:rsidP="00240B7D">
            <w:pPr>
              <w:jc w:val="both"/>
              <w:rPr>
                <w:szCs w:val="24"/>
              </w:rPr>
            </w:pPr>
            <w:r w:rsidRPr="00FD0FA3">
              <w:rPr>
                <w:szCs w:val="24"/>
              </w:rPr>
              <w:t>Shifnal</w:t>
            </w:r>
          </w:p>
        </w:tc>
      </w:tr>
      <w:tr w:rsidR="00FD0FA3" w:rsidRPr="00FD0FA3" w14:paraId="0FF53724"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5DA14C33" w14:textId="77777777" w:rsidR="00FD0FA3" w:rsidRPr="00FD0FA3" w:rsidRDefault="00FD0FA3" w:rsidP="00240B7D">
            <w:pPr>
              <w:jc w:val="both"/>
              <w:rPr>
                <w:szCs w:val="24"/>
              </w:rPr>
            </w:pPr>
            <w:r w:rsidRPr="00FD0FA3">
              <w:rPr>
                <w:szCs w:val="24"/>
              </w:rPr>
              <w:t>St Georges</w:t>
            </w:r>
          </w:p>
        </w:tc>
      </w:tr>
    </w:tbl>
    <w:p w14:paraId="3D7E7CB2" w14:textId="77777777" w:rsidR="00FD0FA3" w:rsidRPr="00FD0FA3" w:rsidRDefault="00FD0FA3" w:rsidP="00240B7D">
      <w:pPr>
        <w:jc w:val="both"/>
        <w:rPr>
          <w:szCs w:val="24"/>
        </w:rPr>
      </w:pPr>
      <w:r w:rsidRPr="00FD0FA3">
        <w:rPr>
          <w:b/>
          <w:bCs/>
          <w:szCs w:val="24"/>
        </w:rPr>
        <w:t>Saturday League.</w:t>
      </w:r>
    </w:p>
    <w:p w14:paraId="4AF26FDE" w14:textId="409F4DFA" w:rsidR="00240B7D" w:rsidRDefault="00FD0FA3" w:rsidP="00240B7D">
      <w:pPr>
        <w:jc w:val="both"/>
        <w:rPr>
          <w:szCs w:val="24"/>
        </w:rPr>
      </w:pPr>
      <w:r w:rsidRPr="00FD0FA3">
        <w:rPr>
          <w:szCs w:val="24"/>
        </w:rPr>
        <w:t>Of the 6 teams we had last year, we’ve lost Wrockwardine Wood due to a lack of players but have had applications from Bridgnorth &amp; SJB. So that makes 7, requiring 14 Saturdays. There’s also the possibility that Charlton could take up the 8</w:t>
      </w:r>
      <w:r w:rsidRPr="00FD0FA3">
        <w:rPr>
          <w:szCs w:val="24"/>
          <w:vertAlign w:val="superscript"/>
        </w:rPr>
        <w:t>th</w:t>
      </w:r>
      <w:r w:rsidRPr="00FD0FA3">
        <w:rPr>
          <w:szCs w:val="24"/>
        </w:rPr>
        <w:t xml:space="preserve"> place by entering a 2nd team.</w:t>
      </w:r>
      <w:r w:rsidR="00240B7D">
        <w:rPr>
          <w:szCs w:val="24"/>
        </w:rPr>
        <w:t xml:space="preserve"> All agreed this could happen. </w:t>
      </w:r>
    </w:p>
    <w:p w14:paraId="38827D4D" w14:textId="51BA7AA1" w:rsidR="00FD0FA3" w:rsidRPr="00FD0FA3" w:rsidRDefault="00FD0FA3" w:rsidP="00240B7D">
      <w:pPr>
        <w:jc w:val="both"/>
        <w:rPr>
          <w:szCs w:val="24"/>
        </w:rPr>
      </w:pPr>
      <w:r w:rsidRPr="00FD0FA3">
        <w:rPr>
          <w:szCs w:val="24"/>
        </w:rPr>
        <w:t xml:space="preserve">Rob has scheduled </w:t>
      </w:r>
      <w:proofErr w:type="gramStart"/>
      <w:r w:rsidRPr="00FD0FA3">
        <w:rPr>
          <w:szCs w:val="24"/>
        </w:rPr>
        <w:t>a number of</w:t>
      </w:r>
      <w:proofErr w:type="gramEnd"/>
      <w:r w:rsidRPr="00FD0FA3">
        <w:rPr>
          <w:szCs w:val="24"/>
        </w:rPr>
        <w:t xml:space="preserve"> competitions on Saturdays which we need to avoid and there are also 3 bank holiday weekends which we perhaps should avoid as well (2 if we play Mayday weekend).</w:t>
      </w:r>
    </w:p>
    <w:p w14:paraId="010DB523" w14:textId="77777777" w:rsidR="00FD0FA3" w:rsidRPr="00FD0FA3" w:rsidRDefault="00FD0FA3" w:rsidP="00240B7D">
      <w:pPr>
        <w:jc w:val="both"/>
        <w:rPr>
          <w:szCs w:val="24"/>
        </w:rPr>
      </w:pPr>
      <w:r w:rsidRPr="00FD0FA3">
        <w:rPr>
          <w:szCs w:val="24"/>
        </w:rPr>
        <w:t>If we avoid the two May and August bank holiday weekends, we need to start on 11th April. If we play on those, we could start up to three weeks later. What would you prefer?</w:t>
      </w:r>
    </w:p>
    <w:p w14:paraId="05EAC21B" w14:textId="77777777" w:rsidR="00FD0FA3" w:rsidRPr="00FD0FA3" w:rsidRDefault="00FD0FA3" w:rsidP="00240B7D">
      <w:pPr>
        <w:jc w:val="both"/>
        <w:rPr>
          <w:szCs w:val="24"/>
        </w:rPr>
      </w:pPr>
      <w:r w:rsidRPr="00FD0FA3">
        <w:rPr>
          <w:szCs w:val="24"/>
        </w:rPr>
        <w:t>It gets a bit complicated if you’d rather start later (and I’m aware of one team that wants to) as due to competitions, there’s only one free Saturday in September (19</w:t>
      </w:r>
      <w:r w:rsidRPr="00FD0FA3">
        <w:rPr>
          <w:szCs w:val="24"/>
          <w:vertAlign w:val="superscript"/>
        </w:rPr>
        <w:t>th</w:t>
      </w:r>
      <w:r w:rsidRPr="00FD0FA3">
        <w:rPr>
          <w:szCs w:val="24"/>
        </w:rPr>
        <w:t>).</w:t>
      </w:r>
    </w:p>
    <w:p w14:paraId="1A2536BE" w14:textId="77777777" w:rsidR="00FD0FA3" w:rsidRDefault="00FD0FA3" w:rsidP="00240B7D">
      <w:pPr>
        <w:jc w:val="both"/>
        <w:rPr>
          <w:szCs w:val="24"/>
        </w:rPr>
      </w:pPr>
      <w:r w:rsidRPr="00FD0FA3">
        <w:rPr>
          <w:szCs w:val="24"/>
        </w:rPr>
        <w:t>Play on bank holiday weekends and start later? If so 2 or 3?</w:t>
      </w:r>
    </w:p>
    <w:p w14:paraId="465D4C86" w14:textId="11A1F0A5" w:rsidR="00240B7D" w:rsidRPr="00FD0FA3" w:rsidRDefault="00240B7D" w:rsidP="00240B7D">
      <w:pPr>
        <w:jc w:val="both"/>
        <w:rPr>
          <w:szCs w:val="24"/>
        </w:rPr>
      </w:pPr>
      <w:r w:rsidRPr="00240B7D">
        <w:rPr>
          <w:szCs w:val="24"/>
        </w:rPr>
        <w:t>It was agreed to start the Saturday Division on 25th April</w:t>
      </w:r>
      <w:r>
        <w:rPr>
          <w:szCs w:val="24"/>
        </w:rPr>
        <w:t xml:space="preserve"> and play bank holidays. </w:t>
      </w:r>
    </w:p>
    <w:p w14:paraId="20B1C716" w14:textId="77777777" w:rsidR="00FD0FA3" w:rsidRPr="00FD0FA3" w:rsidRDefault="00FD0FA3" w:rsidP="00240B7D">
      <w:pPr>
        <w:jc w:val="both"/>
        <w:rPr>
          <w:szCs w:val="24"/>
        </w:rPr>
      </w:pPr>
      <w:r w:rsidRPr="00FD0FA3">
        <w:rPr>
          <w:b/>
          <w:bCs/>
          <w:szCs w:val="24"/>
        </w:rPr>
        <w:t>Avoid Dates:</w:t>
      </w:r>
    </w:p>
    <w:p w14:paraId="5F2F6A11" w14:textId="77777777" w:rsidR="00FD0FA3" w:rsidRPr="00FD0FA3" w:rsidRDefault="00FD0FA3" w:rsidP="00240B7D">
      <w:pPr>
        <w:jc w:val="both"/>
        <w:rPr>
          <w:szCs w:val="24"/>
        </w:rPr>
      </w:pPr>
      <w:r w:rsidRPr="00FD0FA3">
        <w:rPr>
          <w:szCs w:val="24"/>
        </w:rPr>
        <w:t>2nd May</w:t>
      </w:r>
      <w:r w:rsidRPr="00FD0FA3">
        <w:rPr>
          <w:szCs w:val="24"/>
        </w:rPr>
        <w:tab/>
        <w:t>Bank holiday weekend</w:t>
      </w:r>
    </w:p>
    <w:p w14:paraId="390500BE" w14:textId="77777777" w:rsidR="00FD0FA3" w:rsidRPr="00FD0FA3" w:rsidRDefault="00FD0FA3" w:rsidP="00240B7D">
      <w:pPr>
        <w:jc w:val="both"/>
        <w:rPr>
          <w:szCs w:val="24"/>
        </w:rPr>
      </w:pPr>
      <w:r w:rsidRPr="00FD0FA3">
        <w:rPr>
          <w:szCs w:val="24"/>
        </w:rPr>
        <w:t>16th May</w:t>
      </w:r>
      <w:r w:rsidRPr="00FD0FA3">
        <w:rPr>
          <w:szCs w:val="24"/>
        </w:rPr>
        <w:tab/>
        <w:t>Over 60’s &amp; Under 25</w:t>
      </w:r>
    </w:p>
    <w:p w14:paraId="0FFA4873" w14:textId="77777777" w:rsidR="00FD0FA3" w:rsidRPr="00FD0FA3" w:rsidRDefault="00FD0FA3" w:rsidP="00240B7D">
      <w:pPr>
        <w:jc w:val="both"/>
        <w:rPr>
          <w:szCs w:val="24"/>
        </w:rPr>
      </w:pPr>
      <w:r w:rsidRPr="00FD0FA3">
        <w:rPr>
          <w:szCs w:val="24"/>
        </w:rPr>
        <w:t>23rd May</w:t>
      </w:r>
      <w:r w:rsidRPr="00FD0FA3">
        <w:rPr>
          <w:szCs w:val="24"/>
        </w:rPr>
        <w:tab/>
        <w:t>Bank holiday weekend</w:t>
      </w:r>
    </w:p>
    <w:p w14:paraId="0FBA2BF0" w14:textId="77777777" w:rsidR="00FD0FA3" w:rsidRPr="00FD0FA3" w:rsidRDefault="00FD0FA3" w:rsidP="00240B7D">
      <w:pPr>
        <w:jc w:val="both"/>
        <w:rPr>
          <w:szCs w:val="24"/>
        </w:rPr>
      </w:pPr>
      <w:r w:rsidRPr="00FD0FA3">
        <w:rPr>
          <w:szCs w:val="24"/>
        </w:rPr>
        <w:t>6th June</w:t>
      </w:r>
      <w:r w:rsidRPr="00FD0FA3">
        <w:rPr>
          <w:szCs w:val="24"/>
        </w:rPr>
        <w:tab/>
        <w:t>Ladies Merit</w:t>
      </w:r>
    </w:p>
    <w:p w14:paraId="74344697" w14:textId="77777777" w:rsidR="00FD0FA3" w:rsidRPr="00FD0FA3" w:rsidRDefault="00FD0FA3" w:rsidP="00240B7D">
      <w:pPr>
        <w:jc w:val="both"/>
        <w:rPr>
          <w:szCs w:val="24"/>
        </w:rPr>
      </w:pPr>
      <w:r w:rsidRPr="00FD0FA3">
        <w:rPr>
          <w:szCs w:val="24"/>
        </w:rPr>
        <w:t>27th June</w:t>
      </w:r>
      <w:r w:rsidRPr="00FD0FA3">
        <w:rPr>
          <w:szCs w:val="24"/>
        </w:rPr>
        <w:tab/>
        <w:t>Individual Merit Finals</w:t>
      </w:r>
    </w:p>
    <w:p w14:paraId="1484F5BC" w14:textId="77777777" w:rsidR="00FD0FA3" w:rsidRPr="00FD0FA3" w:rsidRDefault="00FD0FA3" w:rsidP="00240B7D">
      <w:pPr>
        <w:jc w:val="both"/>
        <w:rPr>
          <w:szCs w:val="24"/>
        </w:rPr>
      </w:pPr>
      <w:r w:rsidRPr="00FD0FA3">
        <w:rPr>
          <w:szCs w:val="24"/>
        </w:rPr>
        <w:t>22nd Aug</w:t>
      </w:r>
      <w:r w:rsidRPr="00FD0FA3">
        <w:rPr>
          <w:szCs w:val="24"/>
        </w:rPr>
        <w:tab/>
        <w:t>Mixed Doubles</w:t>
      </w:r>
    </w:p>
    <w:p w14:paraId="4BD3EFE8" w14:textId="77777777" w:rsidR="00FD0FA3" w:rsidRPr="00FD0FA3" w:rsidRDefault="00FD0FA3" w:rsidP="00240B7D">
      <w:pPr>
        <w:jc w:val="both"/>
        <w:rPr>
          <w:szCs w:val="24"/>
        </w:rPr>
      </w:pPr>
      <w:r w:rsidRPr="00FD0FA3">
        <w:rPr>
          <w:szCs w:val="24"/>
        </w:rPr>
        <w:t>29th August</w:t>
      </w:r>
      <w:r w:rsidRPr="00FD0FA3">
        <w:rPr>
          <w:szCs w:val="24"/>
        </w:rPr>
        <w:tab/>
        <w:t>Bank holiday weekend</w:t>
      </w:r>
    </w:p>
    <w:p w14:paraId="1CA7837B" w14:textId="77777777" w:rsidR="00FD0FA3" w:rsidRPr="00FD0FA3" w:rsidRDefault="00FD0FA3" w:rsidP="00240B7D">
      <w:pPr>
        <w:jc w:val="both"/>
        <w:rPr>
          <w:szCs w:val="24"/>
        </w:rPr>
      </w:pPr>
      <w:r w:rsidRPr="00FD0FA3">
        <w:rPr>
          <w:szCs w:val="24"/>
        </w:rPr>
        <w:t>5th Sept</w:t>
      </w:r>
      <w:r w:rsidRPr="00FD0FA3">
        <w:rPr>
          <w:szCs w:val="24"/>
        </w:rPr>
        <w:tab/>
        <w:t>League Handicap</w:t>
      </w:r>
    </w:p>
    <w:p w14:paraId="616BC43F" w14:textId="77777777" w:rsidR="00FD0FA3" w:rsidRPr="00FD0FA3" w:rsidRDefault="00FD0FA3" w:rsidP="00240B7D">
      <w:pPr>
        <w:jc w:val="both"/>
        <w:rPr>
          <w:szCs w:val="24"/>
        </w:rPr>
      </w:pPr>
      <w:r w:rsidRPr="00FD0FA3">
        <w:rPr>
          <w:szCs w:val="24"/>
        </w:rPr>
        <w:t xml:space="preserve">12th Sept </w:t>
      </w:r>
      <w:r w:rsidRPr="00FD0FA3">
        <w:rPr>
          <w:szCs w:val="24"/>
        </w:rPr>
        <w:tab/>
        <w:t>Junior Handicap</w:t>
      </w:r>
    </w:p>
    <w:p w14:paraId="7E54986C" w14:textId="77777777" w:rsidR="00FD0FA3" w:rsidRPr="00FD0FA3" w:rsidRDefault="00FD0FA3" w:rsidP="00240B7D">
      <w:pPr>
        <w:jc w:val="both"/>
        <w:rPr>
          <w:szCs w:val="24"/>
        </w:rPr>
      </w:pPr>
      <w:r w:rsidRPr="00FD0FA3">
        <w:rPr>
          <w:szCs w:val="24"/>
        </w:rPr>
        <w:t>26th Sept</w:t>
      </w:r>
      <w:r w:rsidRPr="00FD0FA3">
        <w:rPr>
          <w:szCs w:val="24"/>
        </w:rPr>
        <w:tab/>
        <w:t>Beginners competition</w:t>
      </w:r>
    </w:p>
    <w:tbl>
      <w:tblPr>
        <w:tblW w:w="0" w:type="auto"/>
        <w:tblCellMar>
          <w:top w:w="15" w:type="dxa"/>
          <w:left w:w="15" w:type="dxa"/>
          <w:bottom w:w="15" w:type="dxa"/>
          <w:right w:w="15" w:type="dxa"/>
        </w:tblCellMar>
        <w:tblLook w:val="04A0" w:firstRow="1" w:lastRow="0" w:firstColumn="1" w:lastColumn="0" w:noHBand="0" w:noVBand="1"/>
      </w:tblPr>
      <w:tblGrid>
        <w:gridCol w:w="1707"/>
      </w:tblGrid>
      <w:tr w:rsidR="00FD0FA3" w:rsidRPr="00FD0FA3" w14:paraId="67655AA7" w14:textId="77777777">
        <w:trPr>
          <w:trHeight w:val="315"/>
        </w:trPr>
        <w:tc>
          <w:tcPr>
            <w:tcW w:w="0" w:type="auto"/>
            <w:tcBorders>
              <w:top w:val="single" w:sz="18" w:space="0" w:color="000000"/>
              <w:left w:val="single" w:sz="18" w:space="0" w:color="000000"/>
              <w:bottom w:val="single" w:sz="12" w:space="0" w:color="000000"/>
              <w:right w:val="single" w:sz="18" w:space="0" w:color="000000"/>
            </w:tcBorders>
            <w:shd w:val="clear" w:color="auto" w:fill="CCCCCC"/>
            <w:tcMar>
              <w:top w:w="40" w:type="dxa"/>
              <w:left w:w="40" w:type="dxa"/>
              <w:bottom w:w="40" w:type="dxa"/>
              <w:right w:w="40" w:type="dxa"/>
            </w:tcMar>
            <w:vAlign w:val="bottom"/>
            <w:hideMark/>
          </w:tcPr>
          <w:p w14:paraId="56D93F7C" w14:textId="77777777" w:rsidR="00FD0FA3" w:rsidRPr="00FD0FA3" w:rsidRDefault="00FD0FA3" w:rsidP="00240B7D">
            <w:pPr>
              <w:jc w:val="both"/>
              <w:rPr>
                <w:szCs w:val="24"/>
              </w:rPr>
            </w:pPr>
            <w:r w:rsidRPr="00FD0FA3">
              <w:rPr>
                <w:b/>
                <w:bCs/>
                <w:szCs w:val="24"/>
              </w:rPr>
              <w:t>Saturday - 7</w:t>
            </w:r>
          </w:p>
        </w:tc>
      </w:tr>
      <w:tr w:rsidR="00FD0FA3" w:rsidRPr="00FD0FA3" w14:paraId="3F61D450" w14:textId="77777777">
        <w:trPr>
          <w:trHeight w:val="315"/>
        </w:trPr>
        <w:tc>
          <w:tcPr>
            <w:tcW w:w="0" w:type="auto"/>
            <w:tcBorders>
              <w:top w:val="single" w:sz="12" w:space="0" w:color="000000"/>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36539402" w14:textId="77777777" w:rsidR="00FD0FA3" w:rsidRPr="00FD0FA3" w:rsidRDefault="00FD0FA3" w:rsidP="00240B7D">
            <w:pPr>
              <w:jc w:val="both"/>
              <w:rPr>
                <w:szCs w:val="24"/>
              </w:rPr>
            </w:pPr>
            <w:proofErr w:type="spellStart"/>
            <w:r w:rsidRPr="00FD0FA3">
              <w:rPr>
                <w:szCs w:val="24"/>
              </w:rPr>
              <w:t>Allscott</w:t>
            </w:r>
            <w:proofErr w:type="spellEnd"/>
            <w:r w:rsidRPr="00FD0FA3">
              <w:rPr>
                <w:szCs w:val="24"/>
              </w:rPr>
              <w:t xml:space="preserve"> Heath A</w:t>
            </w:r>
          </w:p>
        </w:tc>
      </w:tr>
      <w:tr w:rsidR="00FD0FA3" w:rsidRPr="00FD0FA3" w14:paraId="4B60EC32"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271AD4C2" w14:textId="77777777" w:rsidR="00FD0FA3" w:rsidRPr="00FD0FA3" w:rsidRDefault="00FD0FA3" w:rsidP="00240B7D">
            <w:pPr>
              <w:jc w:val="both"/>
              <w:rPr>
                <w:szCs w:val="24"/>
              </w:rPr>
            </w:pPr>
            <w:proofErr w:type="spellStart"/>
            <w:r w:rsidRPr="00FD0FA3">
              <w:rPr>
                <w:szCs w:val="24"/>
              </w:rPr>
              <w:t>Allscott</w:t>
            </w:r>
            <w:proofErr w:type="spellEnd"/>
            <w:r w:rsidRPr="00FD0FA3">
              <w:rPr>
                <w:szCs w:val="24"/>
              </w:rPr>
              <w:t xml:space="preserve"> Heath B</w:t>
            </w:r>
          </w:p>
        </w:tc>
      </w:tr>
      <w:tr w:rsidR="00FD0FA3" w:rsidRPr="00FD0FA3" w14:paraId="46AB497C"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60520C35" w14:textId="77777777" w:rsidR="00FD0FA3" w:rsidRPr="00FD0FA3" w:rsidRDefault="00FD0FA3" w:rsidP="00240B7D">
            <w:pPr>
              <w:jc w:val="both"/>
              <w:rPr>
                <w:szCs w:val="24"/>
              </w:rPr>
            </w:pPr>
            <w:r w:rsidRPr="00FD0FA3">
              <w:rPr>
                <w:szCs w:val="24"/>
              </w:rPr>
              <w:t>Bridgnorth</w:t>
            </w:r>
          </w:p>
        </w:tc>
      </w:tr>
      <w:tr w:rsidR="00FD0FA3" w:rsidRPr="00FD0FA3" w14:paraId="093AD289"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342EFA08" w14:textId="77777777" w:rsidR="00FD0FA3" w:rsidRPr="00FD0FA3" w:rsidRDefault="00FD0FA3" w:rsidP="00240B7D">
            <w:pPr>
              <w:jc w:val="both"/>
              <w:rPr>
                <w:szCs w:val="24"/>
              </w:rPr>
            </w:pPr>
            <w:r w:rsidRPr="00FD0FA3">
              <w:rPr>
                <w:szCs w:val="24"/>
              </w:rPr>
              <w:t>Charlton</w:t>
            </w:r>
          </w:p>
        </w:tc>
      </w:tr>
      <w:tr w:rsidR="00FD0FA3" w:rsidRPr="00FD0FA3" w14:paraId="402C07A9"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30AB8C24" w14:textId="77777777" w:rsidR="00FD0FA3" w:rsidRPr="00FD0FA3" w:rsidRDefault="00FD0FA3" w:rsidP="00240B7D">
            <w:pPr>
              <w:jc w:val="both"/>
              <w:rPr>
                <w:szCs w:val="24"/>
              </w:rPr>
            </w:pPr>
            <w:r w:rsidRPr="00FD0FA3">
              <w:rPr>
                <w:szCs w:val="24"/>
              </w:rPr>
              <w:t>Shifnal A</w:t>
            </w:r>
          </w:p>
        </w:tc>
      </w:tr>
      <w:tr w:rsidR="00FD0FA3" w:rsidRPr="00FD0FA3" w14:paraId="3FF9E07C"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742EBC47" w14:textId="77777777" w:rsidR="00FD0FA3" w:rsidRPr="00FD0FA3" w:rsidRDefault="00FD0FA3" w:rsidP="00240B7D">
            <w:pPr>
              <w:jc w:val="both"/>
              <w:rPr>
                <w:szCs w:val="24"/>
              </w:rPr>
            </w:pPr>
            <w:r w:rsidRPr="00FD0FA3">
              <w:rPr>
                <w:szCs w:val="24"/>
              </w:rPr>
              <w:t>Shifnal B</w:t>
            </w:r>
          </w:p>
        </w:tc>
      </w:tr>
      <w:tr w:rsidR="00FD0FA3" w:rsidRPr="00FD0FA3" w14:paraId="76929FB8" w14:textId="77777777">
        <w:trPr>
          <w:trHeight w:val="315"/>
        </w:trPr>
        <w:tc>
          <w:tcPr>
            <w:tcW w:w="0" w:type="auto"/>
            <w:tcBorders>
              <w:top w:val="single" w:sz="4" w:space="0" w:color="CCCCCC"/>
              <w:left w:val="single" w:sz="18" w:space="0" w:color="000000"/>
              <w:bottom w:val="single" w:sz="4" w:space="0" w:color="CCCCCC"/>
              <w:right w:val="single" w:sz="18" w:space="0" w:color="000000"/>
            </w:tcBorders>
            <w:tcMar>
              <w:top w:w="40" w:type="dxa"/>
              <w:left w:w="40" w:type="dxa"/>
              <w:bottom w:w="40" w:type="dxa"/>
              <w:right w:w="40" w:type="dxa"/>
            </w:tcMar>
            <w:vAlign w:val="bottom"/>
            <w:hideMark/>
          </w:tcPr>
          <w:p w14:paraId="7025D614" w14:textId="77777777" w:rsidR="00FD0FA3" w:rsidRPr="00FD0FA3" w:rsidRDefault="00FD0FA3" w:rsidP="00240B7D">
            <w:pPr>
              <w:jc w:val="both"/>
              <w:rPr>
                <w:szCs w:val="24"/>
              </w:rPr>
            </w:pPr>
            <w:r w:rsidRPr="00FD0FA3">
              <w:rPr>
                <w:szCs w:val="24"/>
              </w:rPr>
              <w:t>SJ Bayley</w:t>
            </w:r>
          </w:p>
        </w:tc>
      </w:tr>
    </w:tbl>
    <w:p w14:paraId="7D5296DE" w14:textId="77777777" w:rsidR="00240B7D" w:rsidRDefault="00FD0FA3" w:rsidP="00240B7D">
      <w:pPr>
        <w:jc w:val="both"/>
        <w:rPr>
          <w:szCs w:val="24"/>
        </w:rPr>
      </w:pPr>
      <w:r w:rsidRPr="00FD0FA3">
        <w:rPr>
          <w:szCs w:val="24"/>
        </w:rPr>
        <w:t>Finally, I’ve had a request from Albrighton to change the way their teams are named from the normal Albrighton A, B, C etc to (as one of their examples): Albrighton Harriers. They already have teams called “Red” and “Blue” in the afternoon league.</w:t>
      </w:r>
    </w:p>
    <w:p w14:paraId="76487150" w14:textId="0480809C" w:rsidR="00FD0FA3" w:rsidRDefault="00FD0FA3" w:rsidP="00240B7D">
      <w:pPr>
        <w:jc w:val="both"/>
        <w:rPr>
          <w:szCs w:val="24"/>
        </w:rPr>
      </w:pPr>
      <w:r w:rsidRPr="00FD0FA3">
        <w:rPr>
          <w:szCs w:val="24"/>
        </w:rPr>
        <w:t>Is everybody happy with that?</w:t>
      </w:r>
      <w:r w:rsidR="00240B7D">
        <w:rPr>
          <w:szCs w:val="24"/>
        </w:rPr>
        <w:t xml:space="preserve"> All agreed.</w:t>
      </w:r>
      <w:r w:rsidRPr="00FD0FA3">
        <w:rPr>
          <w:szCs w:val="24"/>
        </w:rPr>
        <w:t xml:space="preserve"> If so, if any other club wants to do something similar, let me know </w:t>
      </w:r>
      <w:r w:rsidR="00240B7D">
        <w:rPr>
          <w:szCs w:val="24"/>
        </w:rPr>
        <w:t xml:space="preserve">by the </w:t>
      </w:r>
      <w:proofErr w:type="gramStart"/>
      <w:r w:rsidR="00240B7D">
        <w:rPr>
          <w:szCs w:val="24"/>
        </w:rPr>
        <w:t>10</w:t>
      </w:r>
      <w:r w:rsidR="00240B7D" w:rsidRPr="00240B7D">
        <w:rPr>
          <w:szCs w:val="24"/>
          <w:vertAlign w:val="superscript"/>
        </w:rPr>
        <w:t>th</w:t>
      </w:r>
      <w:proofErr w:type="gramEnd"/>
      <w:r w:rsidR="00240B7D">
        <w:rPr>
          <w:szCs w:val="24"/>
        </w:rPr>
        <w:t xml:space="preserve"> March</w:t>
      </w:r>
      <w:r w:rsidRPr="00FD0FA3">
        <w:rPr>
          <w:szCs w:val="24"/>
        </w:rPr>
        <w:t>.</w:t>
      </w:r>
    </w:p>
    <w:p w14:paraId="4FE248D5" w14:textId="77777777" w:rsidR="00614A3E" w:rsidRPr="00FD0FA3" w:rsidRDefault="00614A3E" w:rsidP="00240B7D">
      <w:pPr>
        <w:jc w:val="both"/>
        <w:rPr>
          <w:szCs w:val="24"/>
        </w:rPr>
      </w:pPr>
    </w:p>
    <w:p w14:paraId="014C9C78" w14:textId="7AE998B4" w:rsidR="00055EDF" w:rsidRPr="00162C32" w:rsidRDefault="00055EDF" w:rsidP="00240B7D">
      <w:pPr>
        <w:jc w:val="both"/>
        <w:rPr>
          <w:b/>
          <w:bCs/>
          <w:i/>
          <w:szCs w:val="24"/>
        </w:rPr>
      </w:pPr>
      <w:proofErr w:type="gramStart"/>
      <w:r w:rsidRPr="00162C32">
        <w:rPr>
          <w:b/>
          <w:bCs/>
          <w:szCs w:val="24"/>
        </w:rPr>
        <w:lastRenderedPageBreak/>
        <w:t>8  Competition</w:t>
      </w:r>
      <w:proofErr w:type="gramEnd"/>
      <w:r w:rsidRPr="00162C32">
        <w:rPr>
          <w:b/>
          <w:bCs/>
          <w:szCs w:val="24"/>
        </w:rPr>
        <w:t xml:space="preserve"> Secretary’s report</w:t>
      </w:r>
    </w:p>
    <w:p w14:paraId="00F7CDC0" w14:textId="77777777" w:rsidR="00240B7D" w:rsidRDefault="00240B7D" w:rsidP="00240B7D">
      <w:pPr>
        <w:pStyle w:val="ListParagraph"/>
        <w:numPr>
          <w:ilvl w:val="0"/>
          <w:numId w:val="18"/>
        </w:numPr>
        <w:jc w:val="both"/>
        <w:rPr>
          <w:iCs/>
          <w:szCs w:val="24"/>
        </w:rPr>
      </w:pPr>
      <w:r w:rsidRPr="00240B7D">
        <w:rPr>
          <w:iCs/>
          <w:szCs w:val="24"/>
        </w:rPr>
        <w:t xml:space="preserve">The dates are now set. </w:t>
      </w:r>
    </w:p>
    <w:p w14:paraId="38FD6DD0" w14:textId="239AB3FE" w:rsidR="00240B7D" w:rsidRDefault="00240B7D" w:rsidP="00240B7D">
      <w:pPr>
        <w:pStyle w:val="ListParagraph"/>
        <w:numPr>
          <w:ilvl w:val="0"/>
          <w:numId w:val="18"/>
        </w:numPr>
        <w:jc w:val="both"/>
        <w:rPr>
          <w:iCs/>
          <w:szCs w:val="24"/>
        </w:rPr>
      </w:pPr>
      <w:r w:rsidRPr="00240B7D">
        <w:rPr>
          <w:iCs/>
          <w:szCs w:val="24"/>
        </w:rPr>
        <w:t>There was one change from the original list with the League Handicap moving from 15</w:t>
      </w:r>
      <w:r w:rsidRPr="00240B7D">
        <w:rPr>
          <w:iCs/>
          <w:szCs w:val="24"/>
          <w:vertAlign w:val="superscript"/>
        </w:rPr>
        <w:t>th</w:t>
      </w:r>
      <w:r w:rsidRPr="00240B7D">
        <w:rPr>
          <w:iCs/>
          <w:szCs w:val="24"/>
        </w:rPr>
        <w:t xml:space="preserve"> August to 5</w:t>
      </w:r>
      <w:r w:rsidRPr="00240B7D">
        <w:rPr>
          <w:iCs/>
          <w:szCs w:val="24"/>
          <w:vertAlign w:val="superscript"/>
        </w:rPr>
        <w:t>th</w:t>
      </w:r>
      <w:r w:rsidRPr="00240B7D">
        <w:rPr>
          <w:iCs/>
          <w:szCs w:val="24"/>
        </w:rPr>
        <w:t xml:space="preserve"> September as I was unavailable. </w:t>
      </w:r>
    </w:p>
    <w:p w14:paraId="49530940" w14:textId="0B5BEED3" w:rsidR="00240B7D" w:rsidRDefault="00240B7D" w:rsidP="00240B7D">
      <w:pPr>
        <w:pStyle w:val="ListParagraph"/>
        <w:numPr>
          <w:ilvl w:val="0"/>
          <w:numId w:val="18"/>
        </w:numPr>
        <w:jc w:val="both"/>
        <w:rPr>
          <w:iCs/>
          <w:szCs w:val="24"/>
        </w:rPr>
      </w:pPr>
      <w:r>
        <w:rPr>
          <w:iCs/>
          <w:szCs w:val="24"/>
        </w:rPr>
        <w:t xml:space="preserve">The Ashton Cup &amp; Shield Dates will change now there are spare Mondays, these will be sent out this week. </w:t>
      </w:r>
    </w:p>
    <w:p w14:paraId="6B609E77" w14:textId="531A2FA7" w:rsidR="00240B7D" w:rsidRDefault="00240B7D" w:rsidP="00240B7D">
      <w:pPr>
        <w:pStyle w:val="ListParagraph"/>
        <w:numPr>
          <w:ilvl w:val="0"/>
          <w:numId w:val="18"/>
        </w:numPr>
        <w:jc w:val="both"/>
        <w:rPr>
          <w:iCs/>
          <w:szCs w:val="24"/>
        </w:rPr>
      </w:pPr>
      <w:r>
        <w:rPr>
          <w:iCs/>
          <w:szCs w:val="24"/>
        </w:rPr>
        <w:t xml:space="preserve">Any clubs who wish to use their green please let me know. </w:t>
      </w:r>
    </w:p>
    <w:p w14:paraId="3BBAFB87" w14:textId="20295EFF" w:rsidR="00240B7D" w:rsidRDefault="00240B7D" w:rsidP="00240B7D">
      <w:pPr>
        <w:pStyle w:val="ListParagraph"/>
        <w:numPr>
          <w:ilvl w:val="0"/>
          <w:numId w:val="18"/>
        </w:numPr>
        <w:jc w:val="both"/>
        <w:rPr>
          <w:iCs/>
          <w:szCs w:val="24"/>
        </w:rPr>
      </w:pPr>
      <w:r>
        <w:rPr>
          <w:iCs/>
          <w:szCs w:val="24"/>
        </w:rPr>
        <w:t xml:space="preserve">I will start asking clubs once the season starts for competitions as I’ll know what condition they are in by then. </w:t>
      </w:r>
    </w:p>
    <w:p w14:paraId="7C7FA86A" w14:textId="1336F2C9" w:rsidR="00240B7D" w:rsidRPr="00240B7D" w:rsidRDefault="00240B7D" w:rsidP="00240B7D">
      <w:pPr>
        <w:pStyle w:val="ListParagraph"/>
        <w:numPr>
          <w:ilvl w:val="0"/>
          <w:numId w:val="18"/>
        </w:numPr>
        <w:jc w:val="both"/>
        <w:rPr>
          <w:iCs/>
          <w:szCs w:val="24"/>
        </w:rPr>
      </w:pPr>
      <w:r>
        <w:rPr>
          <w:iCs/>
          <w:szCs w:val="24"/>
        </w:rPr>
        <w:t xml:space="preserve">Some have been sorted already. Under 18 Merit is at Donnington Wood, Dixon &amp; Driscoll at St Georges, Under 25 and Over 60s at Wrockwardine Wood and League Handicap at Newport. </w:t>
      </w:r>
    </w:p>
    <w:p w14:paraId="731B675B" w14:textId="77777777" w:rsidR="00C27FA1" w:rsidRPr="00162C32" w:rsidRDefault="00055EDF" w:rsidP="00240B7D">
      <w:pPr>
        <w:jc w:val="both"/>
        <w:rPr>
          <w:b/>
          <w:bCs/>
          <w:i/>
          <w:szCs w:val="24"/>
        </w:rPr>
      </w:pPr>
      <w:proofErr w:type="gramStart"/>
      <w:r w:rsidRPr="00162C32">
        <w:rPr>
          <w:b/>
          <w:bCs/>
          <w:szCs w:val="24"/>
        </w:rPr>
        <w:t>9</w:t>
      </w:r>
      <w:r w:rsidR="00DA48C5" w:rsidRPr="00162C32">
        <w:rPr>
          <w:b/>
          <w:bCs/>
          <w:szCs w:val="24"/>
        </w:rPr>
        <w:t xml:space="preserve">  </w:t>
      </w:r>
      <w:r w:rsidR="00C27FA1" w:rsidRPr="00162C32">
        <w:rPr>
          <w:b/>
          <w:bCs/>
          <w:szCs w:val="24"/>
        </w:rPr>
        <w:t>Treasurer’s</w:t>
      </w:r>
      <w:proofErr w:type="gramEnd"/>
      <w:r w:rsidR="00C27FA1" w:rsidRPr="00162C32">
        <w:rPr>
          <w:b/>
          <w:bCs/>
          <w:szCs w:val="24"/>
        </w:rPr>
        <w:t xml:space="preserve"> report </w:t>
      </w:r>
      <w:r w:rsidRPr="00162C32">
        <w:rPr>
          <w:b/>
          <w:bCs/>
          <w:szCs w:val="24"/>
        </w:rPr>
        <w:t xml:space="preserve">– </w:t>
      </w:r>
      <w:r w:rsidRPr="00162C32">
        <w:rPr>
          <w:b/>
          <w:bCs/>
          <w:i/>
          <w:szCs w:val="24"/>
        </w:rPr>
        <w:t>match fees to remain at 70p</w:t>
      </w:r>
    </w:p>
    <w:p w14:paraId="503C3A4D" w14:textId="5C69AAB8" w:rsidR="00FD0FA3" w:rsidRPr="00240B7D" w:rsidRDefault="00FD0FA3" w:rsidP="00240B7D">
      <w:pPr>
        <w:jc w:val="both"/>
        <w:rPr>
          <w:iCs/>
          <w:szCs w:val="24"/>
        </w:rPr>
      </w:pPr>
      <w:r w:rsidRPr="00240B7D">
        <w:rPr>
          <w:iCs/>
          <w:szCs w:val="24"/>
        </w:rPr>
        <w:t>There is £5,984 in the bank. I have spent £1200 as a deposit for the Presentation Dinner on Saturday 21st November. The match fees will remain at 70p.</w:t>
      </w:r>
    </w:p>
    <w:p w14:paraId="7D58FE00" w14:textId="520F0E4E" w:rsidR="00DA48C5" w:rsidRPr="00162C32" w:rsidRDefault="00DA48C5" w:rsidP="00240B7D">
      <w:pPr>
        <w:jc w:val="both"/>
        <w:rPr>
          <w:b/>
          <w:bCs/>
          <w:i/>
          <w:szCs w:val="24"/>
        </w:rPr>
      </w:pPr>
      <w:r w:rsidRPr="00162C32">
        <w:rPr>
          <w:b/>
          <w:bCs/>
          <w:szCs w:val="24"/>
        </w:rPr>
        <w:t>10 Pre-season meeting for Club officials and captains</w:t>
      </w:r>
    </w:p>
    <w:p w14:paraId="16EE5730" w14:textId="055F4335" w:rsidR="00FD0FA3" w:rsidRPr="00240B7D" w:rsidRDefault="00FD0FA3" w:rsidP="00240B7D">
      <w:pPr>
        <w:jc w:val="both"/>
        <w:rPr>
          <w:iCs/>
          <w:szCs w:val="24"/>
        </w:rPr>
      </w:pPr>
      <w:r w:rsidRPr="00240B7D">
        <w:rPr>
          <w:iCs/>
          <w:szCs w:val="24"/>
        </w:rPr>
        <w:t>The date will be set at an officers meeting on Monday 16th March. The Chairman said the aim of this is to get new captains and officials together to go over the rules and some FAQs and look at behaviour after the issues we had last year.</w:t>
      </w:r>
    </w:p>
    <w:p w14:paraId="5A15399D" w14:textId="2631B1D4" w:rsidR="00C27FA1" w:rsidRDefault="00DA48C5" w:rsidP="00240B7D">
      <w:pPr>
        <w:jc w:val="both"/>
        <w:rPr>
          <w:b/>
          <w:bCs/>
          <w:szCs w:val="24"/>
        </w:rPr>
      </w:pPr>
      <w:r w:rsidRPr="00162C32">
        <w:rPr>
          <w:b/>
          <w:bCs/>
          <w:szCs w:val="24"/>
        </w:rPr>
        <w:t>11</w:t>
      </w:r>
      <w:r w:rsidR="00C27FA1" w:rsidRPr="00162C32">
        <w:rPr>
          <w:b/>
          <w:bCs/>
          <w:szCs w:val="24"/>
        </w:rPr>
        <w:t xml:space="preserve"> Development Strategy</w:t>
      </w:r>
    </w:p>
    <w:p w14:paraId="37445414" w14:textId="518FA1D3" w:rsidR="00FD0FA3" w:rsidRPr="00240B7D" w:rsidRDefault="00162C32" w:rsidP="00240B7D">
      <w:pPr>
        <w:jc w:val="both"/>
        <w:rPr>
          <w:iCs/>
          <w:szCs w:val="24"/>
        </w:rPr>
      </w:pPr>
      <w:r w:rsidRPr="00162C32">
        <w:rPr>
          <w:iCs/>
          <w:szCs w:val="24"/>
        </w:rPr>
        <w:t xml:space="preserve">Malcolm had received reports from Albrighton, Maddocks, Edgmond, Charlton &amp; Stockton. </w:t>
      </w:r>
      <w:r>
        <w:rPr>
          <w:iCs/>
          <w:szCs w:val="24"/>
        </w:rPr>
        <w:t>Please could clubs email him by Monday 16</w:t>
      </w:r>
      <w:r w:rsidRPr="00162C32">
        <w:rPr>
          <w:iCs/>
          <w:szCs w:val="24"/>
          <w:vertAlign w:val="superscript"/>
        </w:rPr>
        <w:t>th</w:t>
      </w:r>
      <w:r>
        <w:rPr>
          <w:iCs/>
          <w:szCs w:val="24"/>
        </w:rPr>
        <w:t xml:space="preserve"> March if they’ve made any changes to their constitution. </w:t>
      </w:r>
      <w:r w:rsidR="00FD0FA3" w:rsidRPr="00240B7D">
        <w:rPr>
          <w:iCs/>
          <w:szCs w:val="24"/>
        </w:rPr>
        <w:t>Rob Burroughs said to email him if any issues</w:t>
      </w:r>
      <w:r>
        <w:rPr>
          <w:iCs/>
          <w:szCs w:val="24"/>
        </w:rPr>
        <w:t xml:space="preserve"> before then. </w:t>
      </w:r>
    </w:p>
    <w:p w14:paraId="7B50205C" w14:textId="3B5EF365" w:rsidR="00C27FA1" w:rsidRPr="00162C32" w:rsidRDefault="00C27FA1" w:rsidP="00240B7D">
      <w:pPr>
        <w:jc w:val="both"/>
        <w:rPr>
          <w:b/>
          <w:bCs/>
          <w:szCs w:val="24"/>
        </w:rPr>
      </w:pPr>
      <w:r w:rsidRPr="00162C32">
        <w:rPr>
          <w:b/>
          <w:bCs/>
          <w:szCs w:val="24"/>
        </w:rPr>
        <w:t>1</w:t>
      </w:r>
      <w:r w:rsidR="00DA48C5" w:rsidRPr="00162C32">
        <w:rPr>
          <w:b/>
          <w:bCs/>
          <w:szCs w:val="24"/>
        </w:rPr>
        <w:t>2</w:t>
      </w:r>
      <w:r w:rsidRPr="00162C32">
        <w:rPr>
          <w:b/>
          <w:bCs/>
          <w:szCs w:val="24"/>
        </w:rPr>
        <w:t xml:space="preserve"> County Matters</w:t>
      </w:r>
    </w:p>
    <w:p w14:paraId="09990406" w14:textId="77777777" w:rsidR="00240B7D" w:rsidRPr="00240B7D" w:rsidRDefault="00240B7D" w:rsidP="00240B7D">
      <w:pPr>
        <w:jc w:val="both"/>
        <w:rPr>
          <w:szCs w:val="24"/>
        </w:rPr>
      </w:pPr>
      <w:r w:rsidRPr="00240B7D">
        <w:rPr>
          <w:szCs w:val="24"/>
        </w:rPr>
        <w:t xml:space="preserve">* Chairman PS lamented a poor turnout of just 10, below quorum figure of 15!  </w:t>
      </w:r>
    </w:p>
    <w:p w14:paraId="4E3C1E37" w14:textId="77777777" w:rsidR="00240B7D" w:rsidRPr="00240B7D" w:rsidRDefault="00240B7D" w:rsidP="00240B7D">
      <w:pPr>
        <w:jc w:val="both"/>
        <w:rPr>
          <w:szCs w:val="24"/>
        </w:rPr>
      </w:pPr>
      <w:r w:rsidRPr="00240B7D">
        <w:rPr>
          <w:szCs w:val="24"/>
        </w:rPr>
        <w:t>* Secretary DG had already dealt with 24 open comp applications and more – especially juniors – were in pipeline. Doubt over future of BCGBA Handbook over for this year as it is going ahead – clubs to be emailed for their orders.</w:t>
      </w:r>
    </w:p>
    <w:p w14:paraId="735FFB1F" w14:textId="77777777" w:rsidR="00240B7D" w:rsidRPr="00240B7D" w:rsidRDefault="00240B7D" w:rsidP="00240B7D">
      <w:pPr>
        <w:jc w:val="both"/>
        <w:rPr>
          <w:szCs w:val="24"/>
        </w:rPr>
      </w:pPr>
      <w:r w:rsidRPr="00240B7D">
        <w:rPr>
          <w:szCs w:val="24"/>
        </w:rPr>
        <w:t>* Treasurer MS said actual figures for 2025 were a small loss on main account and that comps had lost £931 after payment of BCGBA fees, which cannot continue. Finance committee had received 2 grant applications, having awarded £3,660 in 2025.</w:t>
      </w:r>
    </w:p>
    <w:p w14:paraId="4431B79E" w14:textId="77777777" w:rsidR="00240B7D" w:rsidRPr="00240B7D" w:rsidRDefault="00240B7D" w:rsidP="00240B7D">
      <w:pPr>
        <w:jc w:val="both"/>
        <w:rPr>
          <w:szCs w:val="24"/>
        </w:rPr>
      </w:pPr>
      <w:r w:rsidRPr="00240B7D">
        <w:rPr>
          <w:szCs w:val="24"/>
        </w:rPr>
        <w:t xml:space="preserve">* Registrar MS - 284 new </w:t>
      </w:r>
      <w:proofErr w:type="gramStart"/>
      <w:r w:rsidRPr="00240B7D">
        <w:rPr>
          <w:szCs w:val="24"/>
        </w:rPr>
        <w:t>ones</w:t>
      </w:r>
      <w:proofErr w:type="gramEnd"/>
      <w:r w:rsidRPr="00240B7D">
        <w:rPr>
          <w:szCs w:val="24"/>
        </w:rPr>
        <w:t xml:space="preserve"> last year, up 7. There will be no new BCGBA cards now </w:t>
      </w:r>
    </w:p>
    <w:p w14:paraId="425DFCD8" w14:textId="77777777" w:rsidR="00240B7D" w:rsidRPr="00240B7D" w:rsidRDefault="00240B7D" w:rsidP="00240B7D">
      <w:pPr>
        <w:jc w:val="both"/>
        <w:rPr>
          <w:szCs w:val="24"/>
        </w:rPr>
      </w:pPr>
      <w:r w:rsidRPr="00240B7D">
        <w:rPr>
          <w:szCs w:val="24"/>
        </w:rPr>
        <w:t xml:space="preserve">* Development Officer PW’s </w:t>
      </w:r>
      <w:proofErr w:type="gramStart"/>
      <w:r w:rsidRPr="00240B7D">
        <w:rPr>
          <w:szCs w:val="24"/>
        </w:rPr>
        <w:t>main focus</w:t>
      </w:r>
      <w:proofErr w:type="gramEnd"/>
      <w:r w:rsidRPr="00240B7D">
        <w:rPr>
          <w:szCs w:val="24"/>
        </w:rPr>
        <w:t xml:space="preserve"> early this year was junior registrations. Clubs with large u-18 memberships to receive charters for display and urged county to get strict on </w:t>
      </w:r>
      <w:proofErr w:type="gramStart"/>
      <w:r w:rsidRPr="00240B7D">
        <w:rPr>
          <w:szCs w:val="24"/>
        </w:rPr>
        <w:t>DBS’s</w:t>
      </w:r>
      <w:proofErr w:type="gramEnd"/>
      <w:r w:rsidRPr="00240B7D">
        <w:rPr>
          <w:szCs w:val="24"/>
        </w:rPr>
        <w:t xml:space="preserve"> for people working regularly with juniors in teams. </w:t>
      </w:r>
      <w:proofErr w:type="gramStart"/>
      <w:r w:rsidRPr="00240B7D">
        <w:rPr>
          <w:szCs w:val="24"/>
        </w:rPr>
        <w:t>County</w:t>
      </w:r>
      <w:proofErr w:type="gramEnd"/>
      <w:r w:rsidRPr="00240B7D">
        <w:rPr>
          <w:szCs w:val="24"/>
        </w:rPr>
        <w:t xml:space="preserve"> need to lead on this she said. Also working on Risk Assessment for clubs.</w:t>
      </w:r>
    </w:p>
    <w:p w14:paraId="2AB9B925" w14:textId="77777777" w:rsidR="00240B7D" w:rsidRPr="00240B7D" w:rsidRDefault="00240B7D" w:rsidP="00240B7D">
      <w:pPr>
        <w:jc w:val="both"/>
        <w:rPr>
          <w:szCs w:val="24"/>
        </w:rPr>
      </w:pPr>
      <w:r w:rsidRPr="00240B7D">
        <w:rPr>
          <w:szCs w:val="24"/>
        </w:rPr>
        <w:t>* 2026 county comps dates approved</w:t>
      </w:r>
    </w:p>
    <w:p w14:paraId="32008FA4" w14:textId="77777777" w:rsidR="00240B7D" w:rsidRPr="00240B7D" w:rsidRDefault="00240B7D" w:rsidP="00240B7D">
      <w:pPr>
        <w:jc w:val="both"/>
        <w:rPr>
          <w:szCs w:val="24"/>
        </w:rPr>
      </w:pPr>
      <w:r w:rsidRPr="00240B7D">
        <w:rPr>
          <w:szCs w:val="24"/>
        </w:rPr>
        <w:t xml:space="preserve">* Midland Masters finals on Sept 13 or 19, Newport and </w:t>
      </w:r>
      <w:proofErr w:type="spellStart"/>
      <w:r w:rsidRPr="00240B7D">
        <w:rPr>
          <w:szCs w:val="24"/>
        </w:rPr>
        <w:t>Allscott</w:t>
      </w:r>
      <w:proofErr w:type="spellEnd"/>
      <w:r w:rsidRPr="00240B7D">
        <w:rPr>
          <w:szCs w:val="24"/>
        </w:rPr>
        <w:t xml:space="preserve"> Heath offering to host.</w:t>
      </w:r>
    </w:p>
    <w:p w14:paraId="5A936031" w14:textId="77777777" w:rsidR="00240B7D" w:rsidRPr="00240B7D" w:rsidRDefault="00240B7D" w:rsidP="00240B7D">
      <w:pPr>
        <w:jc w:val="both"/>
        <w:rPr>
          <w:szCs w:val="24"/>
        </w:rPr>
      </w:pPr>
      <w:r w:rsidRPr="00240B7D">
        <w:rPr>
          <w:szCs w:val="24"/>
        </w:rPr>
        <w:t>* PS reported he had become exasperated with the BCGBA. New CEO Dan Newton, on £32,000 a year, had done next to nothing and no county officers were getting any response from the governing body. New website had cost more than £60,000 and, 12 months on, there was still no sign of it. New registrations were down and disgruntled officers leaving – safeguarding chief Denise Noble going on March 31. County President SF and DG to compose and send a letter of complaint to BCGBA.</w:t>
      </w:r>
    </w:p>
    <w:p w14:paraId="62DE1AEE" w14:textId="77777777" w:rsidR="00240B7D" w:rsidRPr="00240B7D" w:rsidRDefault="00240B7D" w:rsidP="00240B7D">
      <w:pPr>
        <w:jc w:val="both"/>
        <w:rPr>
          <w:szCs w:val="24"/>
        </w:rPr>
      </w:pPr>
      <w:r w:rsidRPr="00240B7D">
        <w:rPr>
          <w:szCs w:val="24"/>
        </w:rPr>
        <w:t xml:space="preserve">* BCGBA Motions – DG to attend on coming Saturday, but PS no longer involved in any way, on Board etc. Going to back National Advisory Council proposals. County men being canvassed about 15 </w:t>
      </w:r>
      <w:proofErr w:type="gramStart"/>
      <w:r w:rsidRPr="00240B7D">
        <w:rPr>
          <w:szCs w:val="24"/>
        </w:rPr>
        <w:t>minute</w:t>
      </w:r>
      <w:proofErr w:type="gramEnd"/>
      <w:r w:rsidRPr="00240B7D">
        <w:rPr>
          <w:szCs w:val="24"/>
        </w:rPr>
        <w:t xml:space="preserve"> away practice proposal (PASSED).</w:t>
      </w:r>
    </w:p>
    <w:p w14:paraId="7DBC0236" w14:textId="77777777" w:rsidR="00240B7D" w:rsidRPr="00240B7D" w:rsidRDefault="00240B7D" w:rsidP="00240B7D">
      <w:pPr>
        <w:jc w:val="both"/>
        <w:rPr>
          <w:szCs w:val="24"/>
        </w:rPr>
      </w:pPr>
      <w:r w:rsidRPr="00240B7D">
        <w:rPr>
          <w:szCs w:val="24"/>
        </w:rPr>
        <w:lastRenderedPageBreak/>
        <w:t xml:space="preserve">* AOB – Preston </w:t>
      </w:r>
      <w:proofErr w:type="spellStart"/>
      <w:r w:rsidRPr="00240B7D">
        <w:rPr>
          <w:szCs w:val="24"/>
        </w:rPr>
        <w:t>Brockhurst</w:t>
      </w:r>
      <w:proofErr w:type="spellEnd"/>
      <w:r w:rsidRPr="00240B7D">
        <w:rPr>
          <w:szCs w:val="24"/>
        </w:rPr>
        <w:t xml:space="preserve"> in real danger of folding and floodlights had already gone. President SF’s appeal money to go to Midlands Air Ambulance.</w:t>
      </w:r>
    </w:p>
    <w:p w14:paraId="156E8D06" w14:textId="77777777" w:rsidR="00240B7D" w:rsidRPr="00240B7D" w:rsidRDefault="00240B7D" w:rsidP="00240B7D">
      <w:pPr>
        <w:jc w:val="both"/>
        <w:rPr>
          <w:b/>
          <w:szCs w:val="24"/>
        </w:rPr>
      </w:pPr>
      <w:r w:rsidRPr="00240B7D">
        <w:rPr>
          <w:b/>
          <w:szCs w:val="24"/>
        </w:rPr>
        <w:t>Report from SCGBA AGM</w:t>
      </w:r>
    </w:p>
    <w:p w14:paraId="4D24E337" w14:textId="77777777" w:rsidR="00240B7D" w:rsidRPr="00240B7D" w:rsidRDefault="00240B7D" w:rsidP="00240B7D">
      <w:pPr>
        <w:jc w:val="both"/>
        <w:rPr>
          <w:b/>
          <w:szCs w:val="24"/>
        </w:rPr>
      </w:pPr>
      <w:r w:rsidRPr="00240B7D">
        <w:rPr>
          <w:b/>
          <w:szCs w:val="24"/>
        </w:rPr>
        <w:t>on Saturday 7 February 2026 at SJBC</w:t>
      </w:r>
    </w:p>
    <w:p w14:paraId="3D65649E" w14:textId="77777777" w:rsidR="00240B7D" w:rsidRPr="00240B7D" w:rsidRDefault="00240B7D" w:rsidP="00240B7D">
      <w:pPr>
        <w:jc w:val="both"/>
        <w:rPr>
          <w:szCs w:val="24"/>
        </w:rPr>
      </w:pPr>
      <w:r w:rsidRPr="00240B7D">
        <w:rPr>
          <w:szCs w:val="24"/>
        </w:rPr>
        <w:t>* Out-going President SF appealed to clubs to encourage more qualified coaches and referees in their ranks, calling on county chiefs to use all greens in Shropshire, not just those in Telford and Shrewsbury</w:t>
      </w:r>
    </w:p>
    <w:p w14:paraId="75D1D5B1" w14:textId="77777777" w:rsidR="00240B7D" w:rsidRPr="00240B7D" w:rsidRDefault="00240B7D" w:rsidP="00240B7D">
      <w:pPr>
        <w:jc w:val="both"/>
        <w:rPr>
          <w:szCs w:val="24"/>
        </w:rPr>
      </w:pPr>
      <w:r w:rsidRPr="00240B7D">
        <w:rPr>
          <w:szCs w:val="24"/>
        </w:rPr>
        <w:t>* 2027 AGM venue already booked – Tilstock Village Hall</w:t>
      </w:r>
    </w:p>
    <w:p w14:paraId="0DFFCE68" w14:textId="77777777" w:rsidR="00240B7D" w:rsidRPr="00240B7D" w:rsidRDefault="00240B7D" w:rsidP="00240B7D">
      <w:pPr>
        <w:jc w:val="both"/>
        <w:rPr>
          <w:szCs w:val="24"/>
        </w:rPr>
      </w:pPr>
      <w:r w:rsidRPr="00240B7D">
        <w:rPr>
          <w:szCs w:val="24"/>
        </w:rPr>
        <w:t xml:space="preserve">* No contact with county comps sec MP so management to try again and work on a way to proceed in the coming season, </w:t>
      </w:r>
      <w:proofErr w:type="gramStart"/>
      <w:r w:rsidRPr="00240B7D">
        <w:rPr>
          <w:szCs w:val="24"/>
        </w:rPr>
        <w:t>Very</w:t>
      </w:r>
      <w:proofErr w:type="gramEnd"/>
      <w:r w:rsidRPr="00240B7D">
        <w:rPr>
          <w:szCs w:val="24"/>
        </w:rPr>
        <w:t xml:space="preserve"> much want Mike to carry on in the role . . .</w:t>
      </w:r>
    </w:p>
    <w:p w14:paraId="299E1CDC" w14:textId="77777777" w:rsidR="00240B7D" w:rsidRPr="00240B7D" w:rsidRDefault="00240B7D" w:rsidP="00240B7D">
      <w:pPr>
        <w:jc w:val="both"/>
        <w:rPr>
          <w:szCs w:val="24"/>
        </w:rPr>
      </w:pPr>
      <w:r w:rsidRPr="00240B7D">
        <w:rPr>
          <w:szCs w:val="24"/>
        </w:rPr>
        <w:t>* Honoraria for 2026 to rise by Sept CPI figure of 3.8%</w:t>
      </w:r>
    </w:p>
    <w:p w14:paraId="31C5FCCA" w14:textId="77777777" w:rsidR="00240B7D" w:rsidRPr="00240B7D" w:rsidRDefault="00240B7D" w:rsidP="00240B7D">
      <w:pPr>
        <w:jc w:val="both"/>
        <w:rPr>
          <w:szCs w:val="24"/>
        </w:rPr>
      </w:pPr>
      <w:r w:rsidRPr="00240B7D">
        <w:rPr>
          <w:szCs w:val="24"/>
        </w:rPr>
        <w:t>*Most tidy up rule proposals passed, including doubling of fine for missing AGM to £20, despite Mike Mullock from Whitchurch protesting about financial burden on clubs</w:t>
      </w:r>
    </w:p>
    <w:p w14:paraId="137F9532" w14:textId="77777777" w:rsidR="00240B7D" w:rsidRPr="00240B7D" w:rsidRDefault="00240B7D" w:rsidP="00240B7D">
      <w:pPr>
        <w:jc w:val="both"/>
        <w:rPr>
          <w:szCs w:val="24"/>
        </w:rPr>
      </w:pPr>
      <w:r w:rsidRPr="00240B7D">
        <w:rPr>
          <w:szCs w:val="24"/>
        </w:rPr>
        <w:t>* MS to repeat her successful Zoom session for new club secs or those wanting refreshers</w:t>
      </w:r>
    </w:p>
    <w:p w14:paraId="208B6167" w14:textId="77777777" w:rsidR="00240B7D" w:rsidRPr="00240B7D" w:rsidRDefault="00240B7D" w:rsidP="00240B7D">
      <w:pPr>
        <w:jc w:val="both"/>
        <w:rPr>
          <w:szCs w:val="24"/>
        </w:rPr>
      </w:pPr>
      <w:r w:rsidRPr="00240B7D">
        <w:rPr>
          <w:szCs w:val="24"/>
        </w:rPr>
        <w:t xml:space="preserve">* Senior selectors re-elected, MSBL nomination Spencer Clarke replaced Steve Burmingham on junior </w:t>
      </w:r>
      <w:proofErr w:type="gramStart"/>
      <w:r w:rsidRPr="00240B7D">
        <w:rPr>
          <w:szCs w:val="24"/>
        </w:rPr>
        <w:t>panel</w:t>
      </w:r>
      <w:proofErr w:type="gramEnd"/>
      <w:r w:rsidRPr="00240B7D">
        <w:rPr>
          <w:szCs w:val="24"/>
        </w:rPr>
        <w:t xml:space="preserve"> but no veterans team selectors picked</w:t>
      </w:r>
    </w:p>
    <w:p w14:paraId="1E2475C6" w14:textId="77777777" w:rsidR="00240B7D" w:rsidRPr="00240B7D" w:rsidRDefault="00240B7D" w:rsidP="00240B7D">
      <w:pPr>
        <w:jc w:val="both"/>
        <w:rPr>
          <w:szCs w:val="24"/>
        </w:rPr>
      </w:pPr>
      <w:r w:rsidRPr="00240B7D">
        <w:rPr>
          <w:szCs w:val="24"/>
        </w:rPr>
        <w:t>*New County President Andy Jones (chairman of the Tanners League) with Roger Candlin (</w:t>
      </w:r>
      <w:proofErr w:type="spellStart"/>
      <w:r w:rsidRPr="00240B7D">
        <w:rPr>
          <w:szCs w:val="24"/>
        </w:rPr>
        <w:t>Oswestrey</w:t>
      </w:r>
      <w:proofErr w:type="spellEnd"/>
      <w:r w:rsidRPr="00240B7D">
        <w:rPr>
          <w:szCs w:val="24"/>
        </w:rPr>
        <w:t xml:space="preserve"> </w:t>
      </w:r>
      <w:proofErr w:type="spellStart"/>
      <w:r w:rsidRPr="00240B7D">
        <w:rPr>
          <w:szCs w:val="24"/>
        </w:rPr>
        <w:t>Lge</w:t>
      </w:r>
      <w:proofErr w:type="spellEnd"/>
      <w:r w:rsidRPr="00240B7D">
        <w:rPr>
          <w:szCs w:val="24"/>
        </w:rPr>
        <w:t xml:space="preserve"> sec) as deputy</w:t>
      </w:r>
    </w:p>
    <w:p w14:paraId="77C70019" w14:textId="77777777" w:rsidR="00240B7D" w:rsidRPr="00240B7D" w:rsidRDefault="00240B7D" w:rsidP="00240B7D">
      <w:pPr>
        <w:jc w:val="both"/>
        <w:rPr>
          <w:szCs w:val="24"/>
        </w:rPr>
      </w:pPr>
      <w:r w:rsidRPr="00240B7D">
        <w:rPr>
          <w:szCs w:val="24"/>
        </w:rPr>
        <w:t xml:space="preserve">8 Shropshire to nominate a British Deputy President for 2027 . . . </w:t>
      </w:r>
    </w:p>
    <w:p w14:paraId="4BF671F1" w14:textId="77777777" w:rsidR="00055EDF" w:rsidRPr="00162C32" w:rsidRDefault="00055EDF" w:rsidP="00240B7D">
      <w:pPr>
        <w:jc w:val="both"/>
        <w:rPr>
          <w:b/>
          <w:bCs/>
          <w:szCs w:val="24"/>
        </w:rPr>
      </w:pPr>
      <w:r w:rsidRPr="00162C32">
        <w:rPr>
          <w:b/>
          <w:bCs/>
          <w:szCs w:val="24"/>
        </w:rPr>
        <w:t>1</w:t>
      </w:r>
      <w:r w:rsidR="00DA48C5" w:rsidRPr="00162C32">
        <w:rPr>
          <w:b/>
          <w:bCs/>
          <w:szCs w:val="24"/>
        </w:rPr>
        <w:t>3</w:t>
      </w:r>
      <w:r w:rsidRPr="00162C32">
        <w:rPr>
          <w:b/>
          <w:bCs/>
          <w:szCs w:val="24"/>
        </w:rPr>
        <w:t xml:space="preserve"> Approval of </w:t>
      </w:r>
      <w:r w:rsidR="009A1148" w:rsidRPr="00162C32">
        <w:rPr>
          <w:b/>
          <w:bCs/>
          <w:szCs w:val="24"/>
        </w:rPr>
        <w:t xml:space="preserve">the </w:t>
      </w:r>
      <w:r w:rsidRPr="00162C32">
        <w:rPr>
          <w:b/>
          <w:bCs/>
          <w:szCs w:val="24"/>
        </w:rPr>
        <w:t>2026 AGM minutes</w:t>
      </w:r>
    </w:p>
    <w:p w14:paraId="5F043277" w14:textId="5A7CE940" w:rsidR="00FD0FA3" w:rsidRPr="00240B7D" w:rsidRDefault="00FD0FA3" w:rsidP="00240B7D">
      <w:pPr>
        <w:jc w:val="both"/>
        <w:rPr>
          <w:szCs w:val="24"/>
        </w:rPr>
      </w:pPr>
      <w:r w:rsidRPr="00240B7D">
        <w:rPr>
          <w:szCs w:val="24"/>
        </w:rPr>
        <w:t>The minutes were passed as a true record proposed by Charlton and seconded by Edgmond.</w:t>
      </w:r>
    </w:p>
    <w:p w14:paraId="487E0297" w14:textId="77777777" w:rsidR="00C27FA1" w:rsidRPr="00162C32" w:rsidRDefault="00C27FA1" w:rsidP="00240B7D">
      <w:pPr>
        <w:jc w:val="both"/>
        <w:rPr>
          <w:b/>
          <w:bCs/>
          <w:szCs w:val="24"/>
        </w:rPr>
      </w:pPr>
      <w:r w:rsidRPr="00162C32">
        <w:rPr>
          <w:b/>
          <w:bCs/>
          <w:szCs w:val="24"/>
        </w:rPr>
        <w:t>1</w:t>
      </w:r>
      <w:r w:rsidR="00DA48C5" w:rsidRPr="00162C32">
        <w:rPr>
          <w:b/>
          <w:bCs/>
          <w:szCs w:val="24"/>
        </w:rPr>
        <w:t>4</w:t>
      </w:r>
      <w:r w:rsidRPr="00162C32">
        <w:rPr>
          <w:b/>
          <w:bCs/>
          <w:szCs w:val="24"/>
        </w:rPr>
        <w:t xml:space="preserve"> Any Other Business</w:t>
      </w:r>
    </w:p>
    <w:p w14:paraId="58D04687" w14:textId="377AD92F" w:rsidR="00FD0FA3" w:rsidRPr="00240B7D" w:rsidRDefault="00FD0FA3" w:rsidP="00240B7D">
      <w:pPr>
        <w:jc w:val="both"/>
        <w:rPr>
          <w:szCs w:val="24"/>
        </w:rPr>
      </w:pPr>
      <w:r w:rsidRPr="00240B7D">
        <w:rPr>
          <w:szCs w:val="24"/>
        </w:rPr>
        <w:t xml:space="preserve">Steve Wall asked could we review where we hold meetings as the bingo is quite loud. Celia Miles said we could hold it further down the other end. Martin Gaut said </w:t>
      </w:r>
      <w:proofErr w:type="gramStart"/>
      <w:r w:rsidRPr="00240B7D">
        <w:rPr>
          <w:szCs w:val="24"/>
        </w:rPr>
        <w:t>well</w:t>
      </w:r>
      <w:proofErr w:type="gramEnd"/>
      <w:r w:rsidRPr="00240B7D">
        <w:rPr>
          <w:szCs w:val="24"/>
        </w:rPr>
        <w:t xml:space="preserve"> done to Chris Hayward on his first meeting as Chairman. </w:t>
      </w:r>
    </w:p>
    <w:p w14:paraId="2536451B" w14:textId="77777777" w:rsidR="00C27FA1" w:rsidRPr="00162C32" w:rsidRDefault="00C27FA1" w:rsidP="00240B7D">
      <w:pPr>
        <w:jc w:val="both"/>
        <w:rPr>
          <w:b/>
          <w:bCs/>
          <w:szCs w:val="24"/>
        </w:rPr>
      </w:pPr>
      <w:r w:rsidRPr="00162C32">
        <w:rPr>
          <w:b/>
          <w:bCs/>
          <w:szCs w:val="24"/>
        </w:rPr>
        <w:t>1</w:t>
      </w:r>
      <w:r w:rsidR="00DA48C5" w:rsidRPr="00162C32">
        <w:rPr>
          <w:b/>
          <w:bCs/>
          <w:szCs w:val="24"/>
        </w:rPr>
        <w:t>5</w:t>
      </w:r>
      <w:r w:rsidRPr="00162C32">
        <w:rPr>
          <w:b/>
          <w:bCs/>
          <w:szCs w:val="24"/>
        </w:rPr>
        <w:t xml:space="preserve"> President / chairman to close the meeting</w:t>
      </w:r>
    </w:p>
    <w:p w14:paraId="0ACEDB82" w14:textId="3CC7B3F6" w:rsidR="00FD0FA3" w:rsidRPr="00240B7D" w:rsidRDefault="00FD0FA3" w:rsidP="00240B7D">
      <w:pPr>
        <w:jc w:val="both"/>
        <w:rPr>
          <w:szCs w:val="24"/>
        </w:rPr>
      </w:pPr>
      <w:r w:rsidRPr="00240B7D">
        <w:rPr>
          <w:szCs w:val="24"/>
        </w:rPr>
        <w:t>With no further business, the meeting was closed at 8.43 p.m.</w:t>
      </w:r>
    </w:p>
    <w:p w14:paraId="0265EF7D" w14:textId="2A66E5C4" w:rsidR="0040412C" w:rsidRPr="00240B7D" w:rsidRDefault="0040412C" w:rsidP="00240B7D">
      <w:pPr>
        <w:pStyle w:val="NormalWeb"/>
        <w:spacing w:before="0" w:beforeAutospacing="0" w:after="0" w:afterAutospacing="0"/>
        <w:jc w:val="both"/>
        <w:rPr>
          <w:rStyle w:val="IntenseEmphasis"/>
          <w:b w:val="0"/>
          <w:i w:val="0"/>
          <w:color w:val="auto"/>
        </w:rPr>
      </w:pPr>
    </w:p>
    <w:sectPr w:rsidR="0040412C" w:rsidRPr="00240B7D" w:rsidSect="00EB30C2">
      <w:headerReference w:type="even" r:id="rId8"/>
      <w:headerReference w:type="default" r:id="rId9"/>
      <w:footerReference w:type="even" r:id="rId10"/>
      <w:footerReference w:type="default" r:id="rId11"/>
      <w:headerReference w:type="first" r:id="rId12"/>
      <w:footerReference w:type="first" r:id="rId13"/>
      <w:pgSz w:w="11906" w:h="16838"/>
      <w:pgMar w:top="720" w:right="720"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D9730" w14:textId="77777777" w:rsidR="001865A5" w:rsidRDefault="001865A5" w:rsidP="00F24726">
      <w:r>
        <w:separator/>
      </w:r>
    </w:p>
  </w:endnote>
  <w:endnote w:type="continuationSeparator" w:id="0">
    <w:p w14:paraId="78C98927" w14:textId="77777777" w:rsidR="001865A5" w:rsidRDefault="001865A5" w:rsidP="00F24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EA9D" w14:textId="77777777" w:rsidR="008767C4" w:rsidRDefault="00876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C82A" w14:textId="7FFCDA3F" w:rsidR="00D06FBA" w:rsidRDefault="00162C32" w:rsidP="00F24726">
    <w:pPr>
      <w:pStyle w:val="Footer"/>
      <w:jc w:val="center"/>
      <w:rPr>
        <w:b/>
        <w:szCs w:val="24"/>
      </w:rPr>
    </w:pPr>
    <w:r>
      <w:rPr>
        <w:noProof/>
      </w:rPr>
      <mc:AlternateContent>
        <mc:Choice Requires="wps">
          <w:drawing>
            <wp:anchor distT="4294967295" distB="4294967295" distL="114300" distR="114300" simplePos="0" relativeHeight="251657728" behindDoc="0" locked="0" layoutInCell="1" allowOverlap="1" wp14:anchorId="1F9E3B6A" wp14:editId="55F05515">
              <wp:simplePos x="0" y="0"/>
              <wp:positionH relativeFrom="column">
                <wp:posOffset>155575</wp:posOffset>
              </wp:positionH>
              <wp:positionV relativeFrom="paragraph">
                <wp:posOffset>116204</wp:posOffset>
              </wp:positionV>
              <wp:extent cx="6451600" cy="0"/>
              <wp:effectExtent l="0" t="19050" r="25400" b="19050"/>
              <wp:wrapNone/>
              <wp:docPr id="2119534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51600" cy="0"/>
                      </a:xfrm>
                      <a:prstGeom prst="line">
                        <a:avLst/>
                      </a:prstGeom>
                      <a:noFill/>
                      <a:ln w="57150" cap="flat" cmpd="sng" algn="ctr">
                        <a:solidFill>
                          <a:srgbClr val="004225"/>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76DA8C"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25pt,9.15pt" to="520.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" strokecolor="#004225" strokeweight="4.5pt">
              <o:lock v:ext="edit" shapetype="f"/>
            </v:line>
          </w:pict>
        </mc:Fallback>
      </mc:AlternateContent>
    </w:r>
  </w:p>
  <w:tbl>
    <w:tblPr>
      <w:tblW w:w="0" w:type="auto"/>
      <w:tblLook w:val="04A0" w:firstRow="1" w:lastRow="0" w:firstColumn="1" w:lastColumn="0" w:noHBand="0" w:noVBand="1"/>
    </w:tblPr>
    <w:tblGrid>
      <w:gridCol w:w="2646"/>
      <w:gridCol w:w="4609"/>
      <w:gridCol w:w="3168"/>
    </w:tblGrid>
    <w:tr w:rsidR="0088297F" w:rsidRPr="00CB4641" w14:paraId="6406EE51" w14:textId="77777777" w:rsidTr="00CB4641">
      <w:trPr>
        <w:trHeight w:val="983"/>
      </w:trPr>
      <w:tc>
        <w:tcPr>
          <w:tcW w:w="2616" w:type="dxa"/>
          <w:vAlign w:val="center"/>
        </w:tcPr>
        <w:p w14:paraId="69B4FC26" w14:textId="77777777" w:rsidR="00D06FBA" w:rsidRPr="00CB4641" w:rsidRDefault="00692AEC" w:rsidP="00CB4641">
          <w:pPr>
            <w:pStyle w:val="Footer"/>
            <w:jc w:val="center"/>
            <w:rPr>
              <w:b/>
              <w:szCs w:val="24"/>
            </w:rPr>
          </w:pPr>
          <w:r>
            <w:rPr>
              <w:b/>
              <w:noProof/>
              <w:szCs w:val="24"/>
              <w:lang w:eastAsia="en-GB"/>
            </w:rPr>
            <w:drawing>
              <wp:inline distT="0" distB="0" distL="0" distR="0" wp14:anchorId="145A20DC" wp14:editId="60AB591C">
                <wp:extent cx="1522730" cy="431800"/>
                <wp:effectExtent l="19050" t="0" r="127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1522730" cy="431800"/>
                        </a:xfrm>
                        <a:prstGeom prst="rect">
                          <a:avLst/>
                        </a:prstGeom>
                        <a:noFill/>
                        <a:ln w="9525">
                          <a:noFill/>
                          <a:miter lim="800000"/>
                          <a:headEnd/>
                          <a:tailEnd/>
                        </a:ln>
                      </pic:spPr>
                    </pic:pic>
                  </a:graphicData>
                </a:graphic>
              </wp:inline>
            </w:drawing>
          </w:r>
        </w:p>
      </w:tc>
      <w:tc>
        <w:tcPr>
          <w:tcW w:w="4609" w:type="dxa"/>
          <w:vAlign w:val="center"/>
        </w:tcPr>
        <w:p w14:paraId="5F3A389C" w14:textId="77777777" w:rsidR="00D06FBA" w:rsidRPr="00CB4641" w:rsidRDefault="00692AEC" w:rsidP="00CB4641">
          <w:pPr>
            <w:pStyle w:val="Footer"/>
            <w:jc w:val="center"/>
            <w:rPr>
              <w:b/>
              <w:szCs w:val="24"/>
            </w:rPr>
          </w:pPr>
          <w:r>
            <w:rPr>
              <w:b/>
              <w:noProof/>
              <w:szCs w:val="24"/>
              <w:lang w:eastAsia="en-GB"/>
            </w:rPr>
            <w:drawing>
              <wp:inline distT="0" distB="0" distL="0" distR="0" wp14:anchorId="28866210" wp14:editId="466CBFF3">
                <wp:extent cx="1397000" cy="515620"/>
                <wp:effectExtent l="19050" t="0" r="0" b="0"/>
                <wp:docPr id="3" name="Picture 13"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10;&#10;Description automatically generated with low confidence"/>
                        <pic:cNvPicPr>
                          <a:picLocks noChangeAspect="1" noChangeArrowheads="1"/>
                        </pic:cNvPicPr>
                      </pic:nvPicPr>
                      <pic:blipFill>
                        <a:blip r:embed="rId2"/>
                        <a:srcRect/>
                        <a:stretch>
                          <a:fillRect/>
                        </a:stretch>
                      </pic:blipFill>
                      <pic:spPr bwMode="auto">
                        <a:xfrm>
                          <a:off x="0" y="0"/>
                          <a:ext cx="1397000" cy="515620"/>
                        </a:xfrm>
                        <a:prstGeom prst="rect">
                          <a:avLst/>
                        </a:prstGeom>
                        <a:noFill/>
                        <a:ln w="9525">
                          <a:noFill/>
                          <a:miter lim="800000"/>
                          <a:headEnd/>
                          <a:tailEnd/>
                        </a:ln>
                      </pic:spPr>
                    </pic:pic>
                  </a:graphicData>
                </a:graphic>
              </wp:inline>
            </w:drawing>
          </w:r>
        </w:p>
      </w:tc>
      <w:tc>
        <w:tcPr>
          <w:tcW w:w="3168" w:type="dxa"/>
          <w:vAlign w:val="center"/>
        </w:tcPr>
        <w:p w14:paraId="579AADB5" w14:textId="77777777" w:rsidR="00D06FBA" w:rsidRPr="00CB4641" w:rsidRDefault="00692AEC" w:rsidP="00CB4641">
          <w:pPr>
            <w:pStyle w:val="Footer"/>
            <w:jc w:val="center"/>
            <w:rPr>
              <w:b/>
              <w:szCs w:val="24"/>
            </w:rPr>
          </w:pPr>
          <w:r>
            <w:rPr>
              <w:b/>
              <w:noProof/>
              <w:szCs w:val="24"/>
              <w:lang w:eastAsia="en-GB"/>
            </w:rPr>
            <w:drawing>
              <wp:inline distT="0" distB="0" distL="0" distR="0" wp14:anchorId="550CB9B3" wp14:editId="643CDB7F">
                <wp:extent cx="1384300" cy="511810"/>
                <wp:effectExtent l="19050" t="0" r="6350"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
                        <a:srcRect/>
                        <a:stretch>
                          <a:fillRect/>
                        </a:stretch>
                      </pic:blipFill>
                      <pic:spPr bwMode="auto">
                        <a:xfrm>
                          <a:off x="0" y="0"/>
                          <a:ext cx="1384300" cy="511810"/>
                        </a:xfrm>
                        <a:prstGeom prst="rect">
                          <a:avLst/>
                        </a:prstGeom>
                        <a:noFill/>
                        <a:ln w="9525">
                          <a:noFill/>
                          <a:miter lim="800000"/>
                          <a:headEnd/>
                          <a:tailEnd/>
                        </a:ln>
                      </pic:spPr>
                    </pic:pic>
                  </a:graphicData>
                </a:graphic>
              </wp:inline>
            </w:drawing>
          </w:r>
        </w:p>
      </w:tc>
    </w:tr>
  </w:tbl>
  <w:p w14:paraId="78F17309" w14:textId="77777777" w:rsidR="0088297F" w:rsidRDefault="0088297F"/>
  <w:p w14:paraId="61D729C3" w14:textId="77777777" w:rsidR="0088297F" w:rsidRPr="00B04A5B" w:rsidRDefault="00B04A5B" w:rsidP="00B04A5B">
    <w:pPr>
      <w:rPr>
        <w:rFonts w:ascii="Arial" w:hAnsi="Arial" w:cs="Arial"/>
      </w:rPr>
    </w:pPr>
    <w:r w:rsidRPr="00B04A5B">
      <w:rPr>
        <w:rFonts w:ascii="Arial" w:hAnsi="Arial" w:cs="Arial"/>
      </w:rPr>
      <w:t xml:space="preserve">Visit us at: </w:t>
    </w:r>
    <w:hyperlink r:id="rId4" w:history="1">
      <w:r w:rsidRPr="00B04A5B">
        <w:rPr>
          <w:rStyle w:val="Hyperlink"/>
          <w:rFonts w:ascii="Arial" w:hAnsi="Arial" w:cs="Arial"/>
        </w:rPr>
        <w:t>www.midshrop.co.uk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2284" w14:textId="77777777" w:rsidR="008767C4" w:rsidRDefault="00876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4D6C9" w14:textId="77777777" w:rsidR="001865A5" w:rsidRDefault="001865A5" w:rsidP="00F24726">
      <w:r>
        <w:separator/>
      </w:r>
    </w:p>
  </w:footnote>
  <w:footnote w:type="continuationSeparator" w:id="0">
    <w:p w14:paraId="31E1F614" w14:textId="77777777" w:rsidR="001865A5" w:rsidRDefault="001865A5" w:rsidP="00F24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2955" w14:textId="77777777" w:rsidR="008767C4" w:rsidRDefault="00876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6AB9" w14:textId="77777777" w:rsidR="00FC3483" w:rsidRDefault="00692AEC">
    <w:pPr>
      <w:pStyle w:val="Header"/>
    </w:pPr>
    <w:r>
      <w:rPr>
        <w:noProof/>
        <w:lang w:eastAsia="en-GB"/>
      </w:rPr>
      <w:drawing>
        <wp:inline distT="0" distB="0" distL="0" distR="0" wp14:anchorId="3B140127" wp14:editId="097D1BC0">
          <wp:extent cx="6648450" cy="444500"/>
          <wp:effectExtent l="1905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6648450" cy="444500"/>
                  </a:xfrm>
                  <a:prstGeom prst="rect">
                    <a:avLst/>
                  </a:prstGeom>
                  <a:noFill/>
                  <a:ln w="9525">
                    <a:noFill/>
                    <a:miter lim="800000"/>
                    <a:headEnd/>
                    <a:tailEnd/>
                  </a:ln>
                </pic:spPr>
              </pic:pic>
            </a:graphicData>
          </a:graphic>
        </wp:inline>
      </w:drawing>
    </w:r>
  </w:p>
  <w:p w14:paraId="48BC1DBD" w14:textId="77777777" w:rsidR="008767C4" w:rsidRDefault="008767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B8B30" w14:textId="77777777" w:rsidR="008767C4" w:rsidRDefault="00876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60D1"/>
    <w:multiLevelType w:val="hybridMultilevel"/>
    <w:tmpl w:val="E4A40E64"/>
    <w:lvl w:ilvl="0" w:tplc="71ECE6E0">
      <w:start w:val="1"/>
      <w:numFmt w:val="lowerLetter"/>
      <w:lvlText w:val="(%1)"/>
      <w:lvlJc w:val="left"/>
      <w:pPr>
        <w:ind w:left="1080" w:hanging="36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6D2504B"/>
    <w:multiLevelType w:val="hybridMultilevel"/>
    <w:tmpl w:val="B0145F3C"/>
    <w:lvl w:ilvl="0" w:tplc="80941F8E">
      <w:start w:val="1"/>
      <w:numFmt w:val="decimal"/>
      <w:lvlText w:val="%1."/>
      <w:lvlJc w:val="left"/>
      <w:pPr>
        <w:tabs>
          <w:tab w:val="num" w:pos="1080"/>
        </w:tabs>
        <w:ind w:left="1080" w:hanging="360"/>
      </w:pPr>
    </w:lvl>
    <w:lvl w:ilvl="1" w:tplc="006099F2">
      <w:start w:val="1"/>
      <w:numFmt w:val="lowerRoman"/>
      <w:lvlText w:val="(%2)"/>
      <w:lvlJc w:val="left"/>
      <w:pPr>
        <w:tabs>
          <w:tab w:val="num" w:pos="2160"/>
        </w:tabs>
        <w:ind w:left="2160" w:hanging="72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2" w15:restartNumberingAfterBreak="0">
    <w:nsid w:val="0B560497"/>
    <w:multiLevelType w:val="hybridMultilevel"/>
    <w:tmpl w:val="AE185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C06A66"/>
    <w:multiLevelType w:val="hybridMultilevel"/>
    <w:tmpl w:val="4CB40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55619"/>
    <w:multiLevelType w:val="hybridMultilevel"/>
    <w:tmpl w:val="8E3E6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0F5160"/>
    <w:multiLevelType w:val="hybridMultilevel"/>
    <w:tmpl w:val="2422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449F3"/>
    <w:multiLevelType w:val="hybridMultilevel"/>
    <w:tmpl w:val="C086621A"/>
    <w:lvl w:ilvl="0" w:tplc="9C8040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8C07B77"/>
    <w:multiLevelType w:val="hybridMultilevel"/>
    <w:tmpl w:val="34E0D252"/>
    <w:lvl w:ilvl="0" w:tplc="08090001">
      <w:start w:val="1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AC255C"/>
    <w:multiLevelType w:val="hybridMultilevel"/>
    <w:tmpl w:val="7082C0E2"/>
    <w:lvl w:ilvl="0" w:tplc="314208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AC95899"/>
    <w:multiLevelType w:val="hybridMultilevel"/>
    <w:tmpl w:val="6E6829A6"/>
    <w:lvl w:ilvl="0" w:tplc="ED404826">
      <w:start w:val="1"/>
      <w:numFmt w:val="lowerLetter"/>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0" w15:restartNumberingAfterBreak="0">
    <w:nsid w:val="4D6E3895"/>
    <w:multiLevelType w:val="hybridMultilevel"/>
    <w:tmpl w:val="EA183892"/>
    <w:lvl w:ilvl="0" w:tplc="3D626DC8">
      <w:start w:val="1"/>
      <w:numFmt w:val="lowerLetter"/>
      <w:lvlText w:val="(%1)"/>
      <w:lvlJc w:val="left"/>
      <w:pPr>
        <w:ind w:left="1440" w:hanging="360"/>
      </w:pPr>
      <w:rPr>
        <w:rFonts w:hint="default"/>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7F0547C"/>
    <w:multiLevelType w:val="hybridMultilevel"/>
    <w:tmpl w:val="D058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087A75"/>
    <w:multiLevelType w:val="hybridMultilevel"/>
    <w:tmpl w:val="3BEA0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5927EE"/>
    <w:multiLevelType w:val="hybridMultilevel"/>
    <w:tmpl w:val="FBF23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86416A"/>
    <w:multiLevelType w:val="hybridMultilevel"/>
    <w:tmpl w:val="6E567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D31A88"/>
    <w:multiLevelType w:val="hybridMultilevel"/>
    <w:tmpl w:val="C086621A"/>
    <w:lvl w:ilvl="0" w:tplc="9C8040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07E5C20"/>
    <w:multiLevelType w:val="hybridMultilevel"/>
    <w:tmpl w:val="28187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1D690D"/>
    <w:multiLevelType w:val="hybridMultilevel"/>
    <w:tmpl w:val="FBAC9B72"/>
    <w:lvl w:ilvl="0" w:tplc="A3F690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41E60F6"/>
    <w:multiLevelType w:val="hybridMultilevel"/>
    <w:tmpl w:val="541C407C"/>
    <w:lvl w:ilvl="0" w:tplc="6EAE89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68070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147537">
    <w:abstractNumId w:val="6"/>
  </w:num>
  <w:num w:numId="3" w16cid:durableId="342128519">
    <w:abstractNumId w:val="15"/>
  </w:num>
  <w:num w:numId="4" w16cid:durableId="1502544425">
    <w:abstractNumId w:val="0"/>
  </w:num>
  <w:num w:numId="5" w16cid:durableId="1288126497">
    <w:abstractNumId w:val="18"/>
  </w:num>
  <w:num w:numId="6" w16cid:durableId="618217860">
    <w:abstractNumId w:val="11"/>
  </w:num>
  <w:num w:numId="7" w16cid:durableId="1970164102">
    <w:abstractNumId w:val="4"/>
  </w:num>
  <w:num w:numId="8" w16cid:durableId="513035800">
    <w:abstractNumId w:val="12"/>
  </w:num>
  <w:num w:numId="9" w16cid:durableId="879829406">
    <w:abstractNumId w:val="3"/>
  </w:num>
  <w:num w:numId="10" w16cid:durableId="1219825941">
    <w:abstractNumId w:val="2"/>
  </w:num>
  <w:num w:numId="11" w16cid:durableId="359671610">
    <w:abstractNumId w:val="5"/>
  </w:num>
  <w:num w:numId="12" w16cid:durableId="1638955532">
    <w:abstractNumId w:val="7"/>
  </w:num>
  <w:num w:numId="13" w16cid:durableId="1150563975">
    <w:abstractNumId w:val="10"/>
  </w:num>
  <w:num w:numId="14" w16cid:durableId="2027101185">
    <w:abstractNumId w:val="8"/>
  </w:num>
  <w:num w:numId="15" w16cid:durableId="516314971">
    <w:abstractNumId w:val="9"/>
  </w:num>
  <w:num w:numId="16" w16cid:durableId="766998149">
    <w:abstractNumId w:val="17"/>
  </w:num>
  <w:num w:numId="17" w16cid:durableId="1018846356">
    <w:abstractNumId w:val="16"/>
  </w:num>
  <w:num w:numId="18" w16cid:durableId="1933705387">
    <w:abstractNumId w:val="13"/>
  </w:num>
  <w:num w:numId="19" w16cid:durableId="18808205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1A9"/>
    <w:rsid w:val="00000FD9"/>
    <w:rsid w:val="0000521E"/>
    <w:rsid w:val="00011CF4"/>
    <w:rsid w:val="0001521F"/>
    <w:rsid w:val="00031431"/>
    <w:rsid w:val="00044E5A"/>
    <w:rsid w:val="0004678B"/>
    <w:rsid w:val="000507A0"/>
    <w:rsid w:val="00055EDF"/>
    <w:rsid w:val="000648DF"/>
    <w:rsid w:val="0007047B"/>
    <w:rsid w:val="000727AA"/>
    <w:rsid w:val="00073FC9"/>
    <w:rsid w:val="00074DE8"/>
    <w:rsid w:val="00080255"/>
    <w:rsid w:val="00094A31"/>
    <w:rsid w:val="000A755B"/>
    <w:rsid w:val="000D1809"/>
    <w:rsid w:val="000D21DE"/>
    <w:rsid w:val="000D30E1"/>
    <w:rsid w:val="000D509C"/>
    <w:rsid w:val="000E3ED3"/>
    <w:rsid w:val="00105D8B"/>
    <w:rsid w:val="00123B25"/>
    <w:rsid w:val="00141CE8"/>
    <w:rsid w:val="00141EB4"/>
    <w:rsid w:val="0014293A"/>
    <w:rsid w:val="00152ECA"/>
    <w:rsid w:val="001536E3"/>
    <w:rsid w:val="00162C32"/>
    <w:rsid w:val="00167566"/>
    <w:rsid w:val="00173101"/>
    <w:rsid w:val="00181C31"/>
    <w:rsid w:val="001865A5"/>
    <w:rsid w:val="001871E9"/>
    <w:rsid w:val="001917E4"/>
    <w:rsid w:val="001A1E89"/>
    <w:rsid w:val="001A2AD3"/>
    <w:rsid w:val="001A787B"/>
    <w:rsid w:val="001B36EF"/>
    <w:rsid w:val="001C5919"/>
    <w:rsid w:val="001E1862"/>
    <w:rsid w:val="001E554A"/>
    <w:rsid w:val="001E6C67"/>
    <w:rsid w:val="001E77C7"/>
    <w:rsid w:val="001F72CF"/>
    <w:rsid w:val="00200C83"/>
    <w:rsid w:val="00202211"/>
    <w:rsid w:val="002041C0"/>
    <w:rsid w:val="00223838"/>
    <w:rsid w:val="002365EC"/>
    <w:rsid w:val="00240B7D"/>
    <w:rsid w:val="002411D2"/>
    <w:rsid w:val="00243280"/>
    <w:rsid w:val="00243DEA"/>
    <w:rsid w:val="00244A90"/>
    <w:rsid w:val="00257C0B"/>
    <w:rsid w:val="00264A41"/>
    <w:rsid w:val="002662CA"/>
    <w:rsid w:val="00271888"/>
    <w:rsid w:val="0027326D"/>
    <w:rsid w:val="00273B58"/>
    <w:rsid w:val="00277569"/>
    <w:rsid w:val="0029060A"/>
    <w:rsid w:val="00293367"/>
    <w:rsid w:val="00294F88"/>
    <w:rsid w:val="002959D5"/>
    <w:rsid w:val="00295F0F"/>
    <w:rsid w:val="00296B19"/>
    <w:rsid w:val="00297243"/>
    <w:rsid w:val="002A1C0E"/>
    <w:rsid w:val="002A1E90"/>
    <w:rsid w:val="002A2962"/>
    <w:rsid w:val="002A2BDD"/>
    <w:rsid w:val="002A2CE9"/>
    <w:rsid w:val="002A4242"/>
    <w:rsid w:val="002A7EC6"/>
    <w:rsid w:val="002B3960"/>
    <w:rsid w:val="002C1848"/>
    <w:rsid w:val="002C4DBF"/>
    <w:rsid w:val="002D0F92"/>
    <w:rsid w:val="002D239D"/>
    <w:rsid w:val="002D37AC"/>
    <w:rsid w:val="002D4201"/>
    <w:rsid w:val="002D52C6"/>
    <w:rsid w:val="002D53DF"/>
    <w:rsid w:val="002D5919"/>
    <w:rsid w:val="002D6370"/>
    <w:rsid w:val="002E0780"/>
    <w:rsid w:val="002F0DDE"/>
    <w:rsid w:val="002F1F1F"/>
    <w:rsid w:val="002F4E5B"/>
    <w:rsid w:val="002F5651"/>
    <w:rsid w:val="002F5D36"/>
    <w:rsid w:val="00317490"/>
    <w:rsid w:val="00327F1D"/>
    <w:rsid w:val="00332EEF"/>
    <w:rsid w:val="00333D06"/>
    <w:rsid w:val="003404FD"/>
    <w:rsid w:val="00341EE9"/>
    <w:rsid w:val="0034201E"/>
    <w:rsid w:val="00345D17"/>
    <w:rsid w:val="00347712"/>
    <w:rsid w:val="00347B12"/>
    <w:rsid w:val="00364263"/>
    <w:rsid w:val="00364DF1"/>
    <w:rsid w:val="00372822"/>
    <w:rsid w:val="00373883"/>
    <w:rsid w:val="0037616C"/>
    <w:rsid w:val="003769A1"/>
    <w:rsid w:val="00384C83"/>
    <w:rsid w:val="00385E79"/>
    <w:rsid w:val="003911F4"/>
    <w:rsid w:val="00391E4F"/>
    <w:rsid w:val="003921D2"/>
    <w:rsid w:val="00392476"/>
    <w:rsid w:val="003A1F5A"/>
    <w:rsid w:val="003A3F39"/>
    <w:rsid w:val="003A641A"/>
    <w:rsid w:val="003A6769"/>
    <w:rsid w:val="003B018C"/>
    <w:rsid w:val="003B2D80"/>
    <w:rsid w:val="003B4504"/>
    <w:rsid w:val="003B57A3"/>
    <w:rsid w:val="003B6686"/>
    <w:rsid w:val="003B79C2"/>
    <w:rsid w:val="003C709E"/>
    <w:rsid w:val="003D3AF5"/>
    <w:rsid w:val="003E32A6"/>
    <w:rsid w:val="003E407C"/>
    <w:rsid w:val="003F1897"/>
    <w:rsid w:val="003F1A5C"/>
    <w:rsid w:val="003F2356"/>
    <w:rsid w:val="003F2A95"/>
    <w:rsid w:val="003F3D59"/>
    <w:rsid w:val="003F7944"/>
    <w:rsid w:val="0040412C"/>
    <w:rsid w:val="00405D48"/>
    <w:rsid w:val="00410DE1"/>
    <w:rsid w:val="004157BB"/>
    <w:rsid w:val="004170B2"/>
    <w:rsid w:val="00422351"/>
    <w:rsid w:val="00423B2C"/>
    <w:rsid w:val="00424D3E"/>
    <w:rsid w:val="00450823"/>
    <w:rsid w:val="00455CFA"/>
    <w:rsid w:val="00461439"/>
    <w:rsid w:val="00471581"/>
    <w:rsid w:val="00474775"/>
    <w:rsid w:val="00475C67"/>
    <w:rsid w:val="004803AB"/>
    <w:rsid w:val="00484A20"/>
    <w:rsid w:val="00484BCB"/>
    <w:rsid w:val="00490544"/>
    <w:rsid w:val="004948D3"/>
    <w:rsid w:val="00494D3D"/>
    <w:rsid w:val="004A2A52"/>
    <w:rsid w:val="004A2FF1"/>
    <w:rsid w:val="004A610B"/>
    <w:rsid w:val="004C7758"/>
    <w:rsid w:val="004D410E"/>
    <w:rsid w:val="004D5793"/>
    <w:rsid w:val="004D7993"/>
    <w:rsid w:val="004E1C0B"/>
    <w:rsid w:val="004E50A5"/>
    <w:rsid w:val="004E6F3A"/>
    <w:rsid w:val="00500847"/>
    <w:rsid w:val="00505274"/>
    <w:rsid w:val="00512781"/>
    <w:rsid w:val="00513861"/>
    <w:rsid w:val="00530474"/>
    <w:rsid w:val="00532FC9"/>
    <w:rsid w:val="00540488"/>
    <w:rsid w:val="00544EF9"/>
    <w:rsid w:val="00547020"/>
    <w:rsid w:val="00551B11"/>
    <w:rsid w:val="00555FE7"/>
    <w:rsid w:val="0055704F"/>
    <w:rsid w:val="0056399A"/>
    <w:rsid w:val="005700B3"/>
    <w:rsid w:val="0057378A"/>
    <w:rsid w:val="005764F2"/>
    <w:rsid w:val="005768E6"/>
    <w:rsid w:val="005775A9"/>
    <w:rsid w:val="00584C05"/>
    <w:rsid w:val="005922C9"/>
    <w:rsid w:val="00593AE0"/>
    <w:rsid w:val="00593C56"/>
    <w:rsid w:val="00595D15"/>
    <w:rsid w:val="0059786E"/>
    <w:rsid w:val="005A61B6"/>
    <w:rsid w:val="005B4FED"/>
    <w:rsid w:val="005B702F"/>
    <w:rsid w:val="005C2509"/>
    <w:rsid w:val="005C48BC"/>
    <w:rsid w:val="005C68D3"/>
    <w:rsid w:val="005D0546"/>
    <w:rsid w:val="005D4A4D"/>
    <w:rsid w:val="005D4D21"/>
    <w:rsid w:val="005E1710"/>
    <w:rsid w:val="005E1AB8"/>
    <w:rsid w:val="005E769B"/>
    <w:rsid w:val="005F3329"/>
    <w:rsid w:val="005F6A05"/>
    <w:rsid w:val="00603745"/>
    <w:rsid w:val="00605322"/>
    <w:rsid w:val="00607EFE"/>
    <w:rsid w:val="00611E32"/>
    <w:rsid w:val="00614A3E"/>
    <w:rsid w:val="0061507E"/>
    <w:rsid w:val="00617574"/>
    <w:rsid w:val="00640BAC"/>
    <w:rsid w:val="00642845"/>
    <w:rsid w:val="006429FC"/>
    <w:rsid w:val="00650CE4"/>
    <w:rsid w:val="006529C0"/>
    <w:rsid w:val="00655F66"/>
    <w:rsid w:val="00660AA1"/>
    <w:rsid w:val="00661BD5"/>
    <w:rsid w:val="006622FA"/>
    <w:rsid w:val="00671D5C"/>
    <w:rsid w:val="0067454D"/>
    <w:rsid w:val="00674EA7"/>
    <w:rsid w:val="006763B9"/>
    <w:rsid w:val="00676DC7"/>
    <w:rsid w:val="00677982"/>
    <w:rsid w:val="00682F50"/>
    <w:rsid w:val="00684439"/>
    <w:rsid w:val="00692AEC"/>
    <w:rsid w:val="00693DFF"/>
    <w:rsid w:val="00693FCD"/>
    <w:rsid w:val="006966D5"/>
    <w:rsid w:val="006A01F5"/>
    <w:rsid w:val="006A7EF4"/>
    <w:rsid w:val="006B7650"/>
    <w:rsid w:val="006C3F34"/>
    <w:rsid w:val="006C6D8E"/>
    <w:rsid w:val="006D2FA8"/>
    <w:rsid w:val="006D4E8D"/>
    <w:rsid w:val="006D722B"/>
    <w:rsid w:val="006E6A3E"/>
    <w:rsid w:val="006F1A6C"/>
    <w:rsid w:val="00704396"/>
    <w:rsid w:val="00717701"/>
    <w:rsid w:val="00721B8F"/>
    <w:rsid w:val="00724FFD"/>
    <w:rsid w:val="00726150"/>
    <w:rsid w:val="00726FBC"/>
    <w:rsid w:val="00733D2E"/>
    <w:rsid w:val="0073554A"/>
    <w:rsid w:val="007407C3"/>
    <w:rsid w:val="00743381"/>
    <w:rsid w:val="007505CA"/>
    <w:rsid w:val="007509B4"/>
    <w:rsid w:val="007532DE"/>
    <w:rsid w:val="007564B1"/>
    <w:rsid w:val="007802C9"/>
    <w:rsid w:val="0078107E"/>
    <w:rsid w:val="007863EA"/>
    <w:rsid w:val="0078699B"/>
    <w:rsid w:val="00795BEC"/>
    <w:rsid w:val="007A37F2"/>
    <w:rsid w:val="007A3BAA"/>
    <w:rsid w:val="007A4098"/>
    <w:rsid w:val="007A5A62"/>
    <w:rsid w:val="007A763E"/>
    <w:rsid w:val="007B18E2"/>
    <w:rsid w:val="007B2D39"/>
    <w:rsid w:val="007B6356"/>
    <w:rsid w:val="007B7171"/>
    <w:rsid w:val="007B7953"/>
    <w:rsid w:val="007C1A9B"/>
    <w:rsid w:val="007C406B"/>
    <w:rsid w:val="007C4243"/>
    <w:rsid w:val="007C5269"/>
    <w:rsid w:val="007C7CA5"/>
    <w:rsid w:val="007D30F5"/>
    <w:rsid w:val="007D4A53"/>
    <w:rsid w:val="007E5D68"/>
    <w:rsid w:val="007E69F5"/>
    <w:rsid w:val="007F22DA"/>
    <w:rsid w:val="00807375"/>
    <w:rsid w:val="00811F41"/>
    <w:rsid w:val="008131A9"/>
    <w:rsid w:val="008137BD"/>
    <w:rsid w:val="008216CC"/>
    <w:rsid w:val="00832F8B"/>
    <w:rsid w:val="008342F6"/>
    <w:rsid w:val="00840A9E"/>
    <w:rsid w:val="00841438"/>
    <w:rsid w:val="00842F97"/>
    <w:rsid w:val="008453B9"/>
    <w:rsid w:val="00854F92"/>
    <w:rsid w:val="00856C66"/>
    <w:rsid w:val="00856D51"/>
    <w:rsid w:val="00856EDD"/>
    <w:rsid w:val="00860DB3"/>
    <w:rsid w:val="008623FC"/>
    <w:rsid w:val="0086250E"/>
    <w:rsid w:val="00865350"/>
    <w:rsid w:val="00870AF1"/>
    <w:rsid w:val="008734BD"/>
    <w:rsid w:val="008735D5"/>
    <w:rsid w:val="008767C4"/>
    <w:rsid w:val="0088297F"/>
    <w:rsid w:val="00884DEA"/>
    <w:rsid w:val="00891CF9"/>
    <w:rsid w:val="008A4096"/>
    <w:rsid w:val="008B47D0"/>
    <w:rsid w:val="008B4B70"/>
    <w:rsid w:val="008B6C48"/>
    <w:rsid w:val="008B7EA4"/>
    <w:rsid w:val="008C46EC"/>
    <w:rsid w:val="008C5675"/>
    <w:rsid w:val="008D17EF"/>
    <w:rsid w:val="008D1DEF"/>
    <w:rsid w:val="008E6AFA"/>
    <w:rsid w:val="008F3A2A"/>
    <w:rsid w:val="008F5092"/>
    <w:rsid w:val="00900456"/>
    <w:rsid w:val="009032CC"/>
    <w:rsid w:val="00903B7C"/>
    <w:rsid w:val="00905743"/>
    <w:rsid w:val="00905DD1"/>
    <w:rsid w:val="009103A9"/>
    <w:rsid w:val="0091064C"/>
    <w:rsid w:val="00924E60"/>
    <w:rsid w:val="009313F4"/>
    <w:rsid w:val="009327F3"/>
    <w:rsid w:val="00934CF3"/>
    <w:rsid w:val="00936532"/>
    <w:rsid w:val="00937BD9"/>
    <w:rsid w:val="00946AF5"/>
    <w:rsid w:val="0095623F"/>
    <w:rsid w:val="00972C73"/>
    <w:rsid w:val="00973F99"/>
    <w:rsid w:val="0097797C"/>
    <w:rsid w:val="00986465"/>
    <w:rsid w:val="00990254"/>
    <w:rsid w:val="00993808"/>
    <w:rsid w:val="0099408D"/>
    <w:rsid w:val="009969DB"/>
    <w:rsid w:val="00996E28"/>
    <w:rsid w:val="009A0536"/>
    <w:rsid w:val="009A1148"/>
    <w:rsid w:val="009A6A89"/>
    <w:rsid w:val="009B39C3"/>
    <w:rsid w:val="009B5188"/>
    <w:rsid w:val="009B530B"/>
    <w:rsid w:val="009B7453"/>
    <w:rsid w:val="009C238B"/>
    <w:rsid w:val="009C746D"/>
    <w:rsid w:val="009D237C"/>
    <w:rsid w:val="009D3F2D"/>
    <w:rsid w:val="009D5760"/>
    <w:rsid w:val="009E3A8A"/>
    <w:rsid w:val="009F4E2A"/>
    <w:rsid w:val="009F6E0A"/>
    <w:rsid w:val="00A00A9D"/>
    <w:rsid w:val="00A04328"/>
    <w:rsid w:val="00A10EA4"/>
    <w:rsid w:val="00A20D29"/>
    <w:rsid w:val="00A222CE"/>
    <w:rsid w:val="00A224B2"/>
    <w:rsid w:val="00A25F0E"/>
    <w:rsid w:val="00A27079"/>
    <w:rsid w:val="00A27EE9"/>
    <w:rsid w:val="00A308B4"/>
    <w:rsid w:val="00A333AC"/>
    <w:rsid w:val="00A3406E"/>
    <w:rsid w:val="00A36829"/>
    <w:rsid w:val="00A36EC5"/>
    <w:rsid w:val="00A41F68"/>
    <w:rsid w:val="00A42CE9"/>
    <w:rsid w:val="00A45E25"/>
    <w:rsid w:val="00A473BF"/>
    <w:rsid w:val="00A54974"/>
    <w:rsid w:val="00A54989"/>
    <w:rsid w:val="00A57B16"/>
    <w:rsid w:val="00A64B46"/>
    <w:rsid w:val="00A66801"/>
    <w:rsid w:val="00A8168C"/>
    <w:rsid w:val="00A826D5"/>
    <w:rsid w:val="00A82DBA"/>
    <w:rsid w:val="00A83980"/>
    <w:rsid w:val="00A85803"/>
    <w:rsid w:val="00A85D98"/>
    <w:rsid w:val="00A86BF5"/>
    <w:rsid w:val="00A9349C"/>
    <w:rsid w:val="00A93A4A"/>
    <w:rsid w:val="00A955D6"/>
    <w:rsid w:val="00AA0C08"/>
    <w:rsid w:val="00AB1BA2"/>
    <w:rsid w:val="00AC00D0"/>
    <w:rsid w:val="00AC0B33"/>
    <w:rsid w:val="00AC0D91"/>
    <w:rsid w:val="00AC1F1B"/>
    <w:rsid w:val="00AC29C2"/>
    <w:rsid w:val="00AC4F1E"/>
    <w:rsid w:val="00AC65E1"/>
    <w:rsid w:val="00AD0F09"/>
    <w:rsid w:val="00AD1775"/>
    <w:rsid w:val="00AD2347"/>
    <w:rsid w:val="00AD4F3D"/>
    <w:rsid w:val="00AE2980"/>
    <w:rsid w:val="00AE7DCC"/>
    <w:rsid w:val="00AF06E2"/>
    <w:rsid w:val="00AF239C"/>
    <w:rsid w:val="00B023A8"/>
    <w:rsid w:val="00B03D2F"/>
    <w:rsid w:val="00B04A5B"/>
    <w:rsid w:val="00B07F47"/>
    <w:rsid w:val="00B11B8D"/>
    <w:rsid w:val="00B136BD"/>
    <w:rsid w:val="00B2297F"/>
    <w:rsid w:val="00B277DE"/>
    <w:rsid w:val="00B30C32"/>
    <w:rsid w:val="00B50D82"/>
    <w:rsid w:val="00B54C3F"/>
    <w:rsid w:val="00B64096"/>
    <w:rsid w:val="00B6680B"/>
    <w:rsid w:val="00B70F00"/>
    <w:rsid w:val="00B71367"/>
    <w:rsid w:val="00B72461"/>
    <w:rsid w:val="00B73742"/>
    <w:rsid w:val="00B752F8"/>
    <w:rsid w:val="00B8227D"/>
    <w:rsid w:val="00B83B13"/>
    <w:rsid w:val="00B84016"/>
    <w:rsid w:val="00B95443"/>
    <w:rsid w:val="00BA1A61"/>
    <w:rsid w:val="00BA6F5C"/>
    <w:rsid w:val="00BA727E"/>
    <w:rsid w:val="00BB0195"/>
    <w:rsid w:val="00BB3A65"/>
    <w:rsid w:val="00BB4E55"/>
    <w:rsid w:val="00BB4F1B"/>
    <w:rsid w:val="00BC68CE"/>
    <w:rsid w:val="00BD25C5"/>
    <w:rsid w:val="00BE4726"/>
    <w:rsid w:val="00C04E50"/>
    <w:rsid w:val="00C050AC"/>
    <w:rsid w:val="00C24F2B"/>
    <w:rsid w:val="00C26188"/>
    <w:rsid w:val="00C27FA1"/>
    <w:rsid w:val="00C36E4C"/>
    <w:rsid w:val="00C41E6C"/>
    <w:rsid w:val="00C43740"/>
    <w:rsid w:val="00C440C1"/>
    <w:rsid w:val="00C478D5"/>
    <w:rsid w:val="00C63D96"/>
    <w:rsid w:val="00C64A27"/>
    <w:rsid w:val="00C72A4A"/>
    <w:rsid w:val="00C75EA7"/>
    <w:rsid w:val="00C80064"/>
    <w:rsid w:val="00C80C4E"/>
    <w:rsid w:val="00C816E3"/>
    <w:rsid w:val="00C87107"/>
    <w:rsid w:val="00C956C3"/>
    <w:rsid w:val="00CB2942"/>
    <w:rsid w:val="00CB4641"/>
    <w:rsid w:val="00CC1A6C"/>
    <w:rsid w:val="00CC3183"/>
    <w:rsid w:val="00CC72FB"/>
    <w:rsid w:val="00CC7C13"/>
    <w:rsid w:val="00CD23CF"/>
    <w:rsid w:val="00CD3DD3"/>
    <w:rsid w:val="00CE3B05"/>
    <w:rsid w:val="00CE3F57"/>
    <w:rsid w:val="00CE6ABD"/>
    <w:rsid w:val="00CF0E76"/>
    <w:rsid w:val="00CF4265"/>
    <w:rsid w:val="00D00539"/>
    <w:rsid w:val="00D04E3B"/>
    <w:rsid w:val="00D06FBA"/>
    <w:rsid w:val="00D100A7"/>
    <w:rsid w:val="00D1206C"/>
    <w:rsid w:val="00D12866"/>
    <w:rsid w:val="00D20576"/>
    <w:rsid w:val="00D21368"/>
    <w:rsid w:val="00D2618A"/>
    <w:rsid w:val="00D30A7E"/>
    <w:rsid w:val="00D352EB"/>
    <w:rsid w:val="00D50728"/>
    <w:rsid w:val="00D54552"/>
    <w:rsid w:val="00D54F3F"/>
    <w:rsid w:val="00D6356C"/>
    <w:rsid w:val="00D67522"/>
    <w:rsid w:val="00D70BE4"/>
    <w:rsid w:val="00D7675A"/>
    <w:rsid w:val="00D8106C"/>
    <w:rsid w:val="00D9303F"/>
    <w:rsid w:val="00D93075"/>
    <w:rsid w:val="00D93E93"/>
    <w:rsid w:val="00D9636F"/>
    <w:rsid w:val="00D96C21"/>
    <w:rsid w:val="00D973BB"/>
    <w:rsid w:val="00DA48C5"/>
    <w:rsid w:val="00DC5519"/>
    <w:rsid w:val="00DC5A9E"/>
    <w:rsid w:val="00DD3C9E"/>
    <w:rsid w:val="00DD5016"/>
    <w:rsid w:val="00DE2238"/>
    <w:rsid w:val="00DE382E"/>
    <w:rsid w:val="00DE505D"/>
    <w:rsid w:val="00DE5D22"/>
    <w:rsid w:val="00DF70B0"/>
    <w:rsid w:val="00E047F1"/>
    <w:rsid w:val="00E074FB"/>
    <w:rsid w:val="00E14C47"/>
    <w:rsid w:val="00E1553D"/>
    <w:rsid w:val="00E205BF"/>
    <w:rsid w:val="00E21AD9"/>
    <w:rsid w:val="00E40815"/>
    <w:rsid w:val="00E5284E"/>
    <w:rsid w:val="00E52E94"/>
    <w:rsid w:val="00E6382C"/>
    <w:rsid w:val="00E703CE"/>
    <w:rsid w:val="00E72096"/>
    <w:rsid w:val="00E73914"/>
    <w:rsid w:val="00E77E6B"/>
    <w:rsid w:val="00E80115"/>
    <w:rsid w:val="00E80CFF"/>
    <w:rsid w:val="00E8411D"/>
    <w:rsid w:val="00E90ED5"/>
    <w:rsid w:val="00E9390C"/>
    <w:rsid w:val="00E95D6E"/>
    <w:rsid w:val="00EA058E"/>
    <w:rsid w:val="00EA38B6"/>
    <w:rsid w:val="00EA5F0C"/>
    <w:rsid w:val="00EA6636"/>
    <w:rsid w:val="00EA750B"/>
    <w:rsid w:val="00EB0DC4"/>
    <w:rsid w:val="00EB1555"/>
    <w:rsid w:val="00EB30C2"/>
    <w:rsid w:val="00EC159B"/>
    <w:rsid w:val="00EC1CA5"/>
    <w:rsid w:val="00EC28AF"/>
    <w:rsid w:val="00ED42B2"/>
    <w:rsid w:val="00ED571D"/>
    <w:rsid w:val="00ED6723"/>
    <w:rsid w:val="00EE2FA4"/>
    <w:rsid w:val="00EF5527"/>
    <w:rsid w:val="00F03510"/>
    <w:rsid w:val="00F07003"/>
    <w:rsid w:val="00F07651"/>
    <w:rsid w:val="00F13643"/>
    <w:rsid w:val="00F24726"/>
    <w:rsid w:val="00F271EC"/>
    <w:rsid w:val="00F33702"/>
    <w:rsid w:val="00F376CD"/>
    <w:rsid w:val="00F556AE"/>
    <w:rsid w:val="00F62650"/>
    <w:rsid w:val="00F65C3A"/>
    <w:rsid w:val="00F66E07"/>
    <w:rsid w:val="00F72A98"/>
    <w:rsid w:val="00F75315"/>
    <w:rsid w:val="00F8163D"/>
    <w:rsid w:val="00F84873"/>
    <w:rsid w:val="00FA659F"/>
    <w:rsid w:val="00FB5D30"/>
    <w:rsid w:val="00FB6139"/>
    <w:rsid w:val="00FB7C22"/>
    <w:rsid w:val="00FC3483"/>
    <w:rsid w:val="00FC399F"/>
    <w:rsid w:val="00FC62D8"/>
    <w:rsid w:val="00FD0FA3"/>
    <w:rsid w:val="00FD2A7F"/>
    <w:rsid w:val="00FE007E"/>
    <w:rsid w:val="00FE4F08"/>
    <w:rsid w:val="00FF53EF"/>
    <w:rsid w:val="00FF607C"/>
    <w:rsid w:val="00FF62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3A179"/>
  <w15:docId w15:val="{04101CA8-01EF-4CB1-A6F7-D802B7968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803"/>
    <w:rPr>
      <w:sz w:val="24"/>
      <w:szCs w:val="22"/>
      <w:lang w:eastAsia="en-US"/>
    </w:rPr>
  </w:style>
  <w:style w:type="paragraph" w:styleId="Heading1">
    <w:name w:val="heading 1"/>
    <w:basedOn w:val="Normal"/>
    <w:next w:val="Normal"/>
    <w:link w:val="Heading1Char"/>
    <w:uiPriority w:val="9"/>
    <w:qFormat/>
    <w:rsid w:val="00CC1A6C"/>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7C52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0412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85803"/>
    <w:rPr>
      <w:color w:val="0000FF"/>
      <w:u w:val="single"/>
    </w:rPr>
  </w:style>
  <w:style w:type="paragraph" w:styleId="BalloonText">
    <w:name w:val="Balloon Text"/>
    <w:basedOn w:val="Normal"/>
    <w:link w:val="BalloonTextChar"/>
    <w:uiPriority w:val="99"/>
    <w:semiHidden/>
    <w:unhideWhenUsed/>
    <w:rsid w:val="00423B2C"/>
    <w:rPr>
      <w:rFonts w:ascii="Tahoma" w:hAnsi="Tahoma" w:cs="Tahoma"/>
      <w:sz w:val="16"/>
      <w:szCs w:val="16"/>
    </w:rPr>
  </w:style>
  <w:style w:type="character" w:customStyle="1" w:styleId="BalloonTextChar">
    <w:name w:val="Balloon Text Char"/>
    <w:link w:val="BalloonText"/>
    <w:uiPriority w:val="99"/>
    <w:semiHidden/>
    <w:rsid w:val="00423B2C"/>
    <w:rPr>
      <w:rFonts w:ascii="Tahoma" w:hAnsi="Tahoma" w:cs="Tahoma"/>
      <w:sz w:val="16"/>
      <w:szCs w:val="16"/>
    </w:rPr>
  </w:style>
  <w:style w:type="paragraph" w:styleId="Header">
    <w:name w:val="header"/>
    <w:basedOn w:val="Normal"/>
    <w:link w:val="HeaderChar"/>
    <w:unhideWhenUsed/>
    <w:rsid w:val="003A3F39"/>
    <w:pPr>
      <w:tabs>
        <w:tab w:val="center" w:pos="4153"/>
        <w:tab w:val="right" w:pos="8306"/>
      </w:tabs>
    </w:pPr>
    <w:rPr>
      <w:rFonts w:eastAsia="Times New Roman"/>
      <w:szCs w:val="24"/>
    </w:rPr>
  </w:style>
  <w:style w:type="character" w:customStyle="1" w:styleId="HeaderChar">
    <w:name w:val="Header Char"/>
    <w:link w:val="Header"/>
    <w:rsid w:val="003A3F39"/>
    <w:rPr>
      <w:rFonts w:eastAsia="Times New Roman" w:cs="Times New Roman"/>
      <w:szCs w:val="24"/>
    </w:rPr>
  </w:style>
  <w:style w:type="character" w:customStyle="1" w:styleId="Heading1Char">
    <w:name w:val="Heading 1 Char"/>
    <w:link w:val="Heading1"/>
    <w:uiPriority w:val="9"/>
    <w:rsid w:val="00CC1A6C"/>
    <w:rPr>
      <w:rFonts w:ascii="Cambria" w:eastAsia="Times New Roman" w:hAnsi="Cambria" w:cs="Times New Roman"/>
      <w:b/>
      <w:bCs/>
      <w:color w:val="365F91"/>
      <w:sz w:val="28"/>
      <w:szCs w:val="28"/>
    </w:rPr>
  </w:style>
  <w:style w:type="character" w:styleId="Strong">
    <w:name w:val="Strong"/>
    <w:uiPriority w:val="22"/>
    <w:qFormat/>
    <w:rsid w:val="00202211"/>
    <w:rPr>
      <w:b/>
      <w:bCs/>
    </w:rPr>
  </w:style>
  <w:style w:type="paragraph" w:styleId="NormalWeb">
    <w:name w:val="Normal (Web)"/>
    <w:basedOn w:val="Normal"/>
    <w:uiPriority w:val="99"/>
    <w:unhideWhenUsed/>
    <w:rsid w:val="00202211"/>
    <w:pPr>
      <w:spacing w:before="100" w:beforeAutospacing="1" w:after="100" w:afterAutospacing="1"/>
    </w:pPr>
    <w:rPr>
      <w:rFonts w:eastAsia="Times New Roman"/>
      <w:szCs w:val="24"/>
      <w:lang w:eastAsia="en-GB"/>
    </w:rPr>
  </w:style>
  <w:style w:type="paragraph" w:styleId="Footer">
    <w:name w:val="footer"/>
    <w:basedOn w:val="Normal"/>
    <w:link w:val="FooterChar"/>
    <w:uiPriority w:val="99"/>
    <w:unhideWhenUsed/>
    <w:rsid w:val="00F24726"/>
    <w:pPr>
      <w:tabs>
        <w:tab w:val="center" w:pos="4513"/>
        <w:tab w:val="right" w:pos="9026"/>
      </w:tabs>
    </w:pPr>
  </w:style>
  <w:style w:type="character" w:customStyle="1" w:styleId="FooterChar">
    <w:name w:val="Footer Char"/>
    <w:basedOn w:val="DefaultParagraphFont"/>
    <w:link w:val="Footer"/>
    <w:uiPriority w:val="99"/>
    <w:rsid w:val="00F24726"/>
  </w:style>
  <w:style w:type="paragraph" w:styleId="NoSpacing">
    <w:name w:val="No Spacing"/>
    <w:uiPriority w:val="1"/>
    <w:qFormat/>
    <w:rsid w:val="00410DE1"/>
    <w:rPr>
      <w:sz w:val="24"/>
      <w:szCs w:val="22"/>
      <w:lang w:eastAsia="en-US"/>
    </w:rPr>
  </w:style>
  <w:style w:type="paragraph" w:customStyle="1" w:styleId="Standard">
    <w:name w:val="Standard"/>
    <w:rsid w:val="00513861"/>
    <w:pPr>
      <w:widowControl w:val="0"/>
      <w:suppressAutoHyphens/>
      <w:autoSpaceDN w:val="0"/>
      <w:textAlignment w:val="baseline"/>
    </w:pPr>
    <w:rPr>
      <w:rFonts w:eastAsia="SimSun" w:cs="Arial"/>
      <w:kern w:val="3"/>
      <w:sz w:val="24"/>
      <w:szCs w:val="24"/>
      <w:lang w:eastAsia="zh-CN" w:bidi="hi-IN"/>
    </w:rPr>
  </w:style>
  <w:style w:type="table" w:styleId="TableGrid">
    <w:name w:val="Table Grid"/>
    <w:basedOn w:val="TableNormal"/>
    <w:uiPriority w:val="59"/>
    <w:unhideWhenUsed/>
    <w:rsid w:val="00D06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88297F"/>
    <w:rPr>
      <w:color w:val="605E5C"/>
      <w:shd w:val="clear" w:color="auto" w:fill="E1DFDD"/>
    </w:rPr>
  </w:style>
  <w:style w:type="character" w:styleId="FollowedHyperlink">
    <w:name w:val="FollowedHyperlink"/>
    <w:uiPriority w:val="99"/>
    <w:semiHidden/>
    <w:unhideWhenUsed/>
    <w:rsid w:val="0088297F"/>
    <w:rPr>
      <w:color w:val="800080"/>
      <w:u w:val="single"/>
    </w:rPr>
  </w:style>
  <w:style w:type="character" w:customStyle="1" w:styleId="Heading2Char">
    <w:name w:val="Heading 2 Char"/>
    <w:basedOn w:val="DefaultParagraphFont"/>
    <w:link w:val="Heading2"/>
    <w:uiPriority w:val="9"/>
    <w:rsid w:val="007C5269"/>
    <w:rPr>
      <w:rFonts w:asciiTheme="majorHAnsi" w:eastAsiaTheme="majorEastAsia" w:hAnsiTheme="majorHAnsi" w:cstheme="majorBidi"/>
      <w:b/>
      <w:bCs/>
      <w:color w:val="4F81BD" w:themeColor="accent1"/>
      <w:sz w:val="26"/>
      <w:szCs w:val="26"/>
      <w:lang w:eastAsia="en-US"/>
    </w:rPr>
  </w:style>
  <w:style w:type="character" w:styleId="Emphasis">
    <w:name w:val="Emphasis"/>
    <w:basedOn w:val="DefaultParagraphFont"/>
    <w:uiPriority w:val="20"/>
    <w:qFormat/>
    <w:rsid w:val="0040412C"/>
    <w:rPr>
      <w:i/>
      <w:iCs/>
    </w:rPr>
  </w:style>
  <w:style w:type="character" w:customStyle="1" w:styleId="Heading3Char">
    <w:name w:val="Heading 3 Char"/>
    <w:basedOn w:val="DefaultParagraphFont"/>
    <w:link w:val="Heading3"/>
    <w:uiPriority w:val="9"/>
    <w:rsid w:val="0040412C"/>
    <w:rPr>
      <w:rFonts w:asciiTheme="majorHAnsi" w:eastAsiaTheme="majorEastAsia" w:hAnsiTheme="majorHAnsi" w:cstheme="majorBidi"/>
      <w:b/>
      <w:bCs/>
      <w:color w:val="4F81BD" w:themeColor="accent1"/>
      <w:sz w:val="24"/>
      <w:szCs w:val="22"/>
      <w:lang w:eastAsia="en-US"/>
    </w:rPr>
  </w:style>
  <w:style w:type="paragraph" w:styleId="Subtitle">
    <w:name w:val="Subtitle"/>
    <w:basedOn w:val="Normal"/>
    <w:next w:val="Normal"/>
    <w:link w:val="SubtitleChar"/>
    <w:uiPriority w:val="11"/>
    <w:qFormat/>
    <w:rsid w:val="0040412C"/>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40412C"/>
    <w:rPr>
      <w:rFonts w:asciiTheme="majorHAnsi" w:eastAsiaTheme="majorEastAsia" w:hAnsiTheme="majorHAnsi" w:cstheme="majorBidi"/>
      <w:i/>
      <w:iCs/>
      <w:color w:val="4F81BD" w:themeColor="accent1"/>
      <w:spacing w:val="15"/>
      <w:sz w:val="24"/>
      <w:szCs w:val="24"/>
      <w:lang w:eastAsia="en-US"/>
    </w:rPr>
  </w:style>
  <w:style w:type="character" w:styleId="IntenseEmphasis">
    <w:name w:val="Intense Emphasis"/>
    <w:basedOn w:val="DefaultParagraphFont"/>
    <w:uiPriority w:val="21"/>
    <w:qFormat/>
    <w:rsid w:val="0040412C"/>
    <w:rPr>
      <w:b/>
      <w:bCs/>
      <w:i/>
      <w:iCs/>
      <w:color w:val="4F81BD" w:themeColor="accent1"/>
    </w:rPr>
  </w:style>
  <w:style w:type="paragraph" w:styleId="ListParagraph">
    <w:name w:val="List Paragraph"/>
    <w:basedOn w:val="Normal"/>
    <w:uiPriority w:val="34"/>
    <w:qFormat/>
    <w:rsid w:val="00A42C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22">
      <w:bodyDiv w:val="1"/>
      <w:marLeft w:val="0"/>
      <w:marRight w:val="0"/>
      <w:marTop w:val="0"/>
      <w:marBottom w:val="0"/>
      <w:divBdr>
        <w:top w:val="none" w:sz="0" w:space="0" w:color="auto"/>
        <w:left w:val="none" w:sz="0" w:space="0" w:color="auto"/>
        <w:bottom w:val="none" w:sz="0" w:space="0" w:color="auto"/>
        <w:right w:val="none" w:sz="0" w:space="0" w:color="auto"/>
      </w:divBdr>
    </w:div>
    <w:div w:id="323053692">
      <w:bodyDiv w:val="1"/>
      <w:marLeft w:val="0"/>
      <w:marRight w:val="0"/>
      <w:marTop w:val="0"/>
      <w:marBottom w:val="0"/>
      <w:divBdr>
        <w:top w:val="none" w:sz="0" w:space="0" w:color="auto"/>
        <w:left w:val="none" w:sz="0" w:space="0" w:color="auto"/>
        <w:bottom w:val="none" w:sz="0" w:space="0" w:color="auto"/>
        <w:right w:val="none" w:sz="0" w:space="0" w:color="auto"/>
      </w:divBdr>
    </w:div>
    <w:div w:id="748385890">
      <w:bodyDiv w:val="1"/>
      <w:marLeft w:val="325"/>
      <w:marRight w:val="325"/>
      <w:marTop w:val="0"/>
      <w:marBottom w:val="0"/>
      <w:divBdr>
        <w:top w:val="none" w:sz="0" w:space="0" w:color="auto"/>
        <w:left w:val="none" w:sz="0" w:space="0" w:color="auto"/>
        <w:bottom w:val="none" w:sz="0" w:space="0" w:color="auto"/>
        <w:right w:val="none" w:sz="0" w:space="0" w:color="auto"/>
      </w:divBdr>
      <w:divsChild>
        <w:div w:id="2103454684">
          <w:marLeft w:val="0"/>
          <w:marRight w:val="0"/>
          <w:marTop w:val="186"/>
          <w:marBottom w:val="186"/>
          <w:divBdr>
            <w:top w:val="none" w:sz="0" w:space="0" w:color="auto"/>
            <w:left w:val="none" w:sz="0" w:space="0" w:color="auto"/>
            <w:bottom w:val="none" w:sz="0" w:space="0" w:color="auto"/>
            <w:right w:val="none" w:sz="0" w:space="0" w:color="auto"/>
          </w:divBdr>
          <w:divsChild>
            <w:div w:id="1618677814">
              <w:marLeft w:val="0"/>
              <w:marRight w:val="0"/>
              <w:marTop w:val="0"/>
              <w:marBottom w:val="0"/>
              <w:divBdr>
                <w:top w:val="none" w:sz="0" w:space="0" w:color="auto"/>
                <w:left w:val="none" w:sz="0" w:space="0" w:color="auto"/>
                <w:bottom w:val="none" w:sz="0" w:space="0" w:color="auto"/>
                <w:right w:val="none" w:sz="0" w:space="0" w:color="auto"/>
              </w:divBdr>
              <w:divsChild>
                <w:div w:id="495611384">
                  <w:marLeft w:val="0"/>
                  <w:marRight w:val="0"/>
                  <w:marTop w:val="0"/>
                  <w:marBottom w:val="0"/>
                  <w:divBdr>
                    <w:top w:val="none" w:sz="0" w:space="0" w:color="auto"/>
                    <w:left w:val="none" w:sz="0" w:space="0" w:color="auto"/>
                    <w:bottom w:val="none" w:sz="0" w:space="0" w:color="auto"/>
                    <w:right w:val="none" w:sz="0" w:space="0" w:color="auto"/>
                  </w:divBdr>
                </w:div>
                <w:div w:id="1241326253">
                  <w:marLeft w:val="0"/>
                  <w:marRight w:val="0"/>
                  <w:marTop w:val="0"/>
                  <w:marBottom w:val="0"/>
                  <w:divBdr>
                    <w:top w:val="none" w:sz="0" w:space="0" w:color="auto"/>
                    <w:left w:val="none" w:sz="0" w:space="0" w:color="auto"/>
                    <w:bottom w:val="none" w:sz="0" w:space="0" w:color="auto"/>
                    <w:right w:val="none" w:sz="0" w:space="0" w:color="auto"/>
                  </w:divBdr>
                </w:div>
                <w:div w:id="16703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787489">
      <w:bodyDiv w:val="1"/>
      <w:marLeft w:val="0"/>
      <w:marRight w:val="0"/>
      <w:marTop w:val="0"/>
      <w:marBottom w:val="0"/>
      <w:divBdr>
        <w:top w:val="none" w:sz="0" w:space="0" w:color="auto"/>
        <w:left w:val="none" w:sz="0" w:space="0" w:color="auto"/>
        <w:bottom w:val="none" w:sz="0" w:space="0" w:color="auto"/>
        <w:right w:val="none" w:sz="0" w:space="0" w:color="auto"/>
      </w:divBdr>
    </w:div>
    <w:div w:id="1205874718">
      <w:bodyDiv w:val="1"/>
      <w:marLeft w:val="0"/>
      <w:marRight w:val="0"/>
      <w:marTop w:val="0"/>
      <w:marBottom w:val="0"/>
      <w:divBdr>
        <w:top w:val="none" w:sz="0" w:space="0" w:color="auto"/>
        <w:left w:val="none" w:sz="0" w:space="0" w:color="auto"/>
        <w:bottom w:val="none" w:sz="0" w:space="0" w:color="auto"/>
        <w:right w:val="none" w:sz="0" w:space="0" w:color="auto"/>
      </w:divBdr>
    </w:div>
    <w:div w:id="1690989460">
      <w:bodyDiv w:val="1"/>
      <w:marLeft w:val="0"/>
      <w:marRight w:val="0"/>
      <w:marTop w:val="0"/>
      <w:marBottom w:val="0"/>
      <w:divBdr>
        <w:top w:val="none" w:sz="0" w:space="0" w:color="auto"/>
        <w:left w:val="none" w:sz="0" w:space="0" w:color="auto"/>
        <w:bottom w:val="none" w:sz="0" w:space="0" w:color="auto"/>
        <w:right w:val="none" w:sz="0" w:space="0" w:color="auto"/>
      </w:divBdr>
      <w:divsChild>
        <w:div w:id="1250046278">
          <w:marLeft w:val="0"/>
          <w:marRight w:val="0"/>
          <w:marTop w:val="0"/>
          <w:marBottom w:val="0"/>
          <w:divBdr>
            <w:top w:val="none" w:sz="0" w:space="0" w:color="auto"/>
            <w:left w:val="none" w:sz="0" w:space="0" w:color="auto"/>
            <w:bottom w:val="none" w:sz="0" w:space="0" w:color="auto"/>
            <w:right w:val="none" w:sz="0" w:space="0" w:color="auto"/>
          </w:divBdr>
          <w:divsChild>
            <w:div w:id="1090853988">
              <w:marLeft w:val="0"/>
              <w:marRight w:val="0"/>
              <w:marTop w:val="0"/>
              <w:marBottom w:val="0"/>
              <w:divBdr>
                <w:top w:val="none" w:sz="0" w:space="0" w:color="auto"/>
                <w:left w:val="none" w:sz="0" w:space="0" w:color="auto"/>
                <w:bottom w:val="none" w:sz="0" w:space="0" w:color="auto"/>
                <w:right w:val="none" w:sz="0" w:space="0" w:color="auto"/>
              </w:divBdr>
              <w:divsChild>
                <w:div w:id="1720860244">
                  <w:marLeft w:val="0"/>
                  <w:marRight w:val="0"/>
                  <w:marTop w:val="100"/>
                  <w:marBottom w:val="100"/>
                  <w:divBdr>
                    <w:top w:val="none" w:sz="0" w:space="0" w:color="auto"/>
                    <w:left w:val="none" w:sz="0" w:space="0" w:color="auto"/>
                    <w:bottom w:val="none" w:sz="0" w:space="0" w:color="auto"/>
                    <w:right w:val="none" w:sz="0" w:space="0" w:color="auto"/>
                  </w:divBdr>
                  <w:divsChild>
                    <w:div w:id="1107655775">
                      <w:marLeft w:val="0"/>
                      <w:marRight w:val="0"/>
                      <w:marTop w:val="0"/>
                      <w:marBottom w:val="0"/>
                      <w:divBdr>
                        <w:top w:val="none" w:sz="0" w:space="0" w:color="auto"/>
                        <w:left w:val="none" w:sz="0" w:space="0" w:color="auto"/>
                        <w:bottom w:val="none" w:sz="0" w:space="0" w:color="auto"/>
                        <w:right w:val="none" w:sz="0" w:space="0" w:color="auto"/>
                      </w:divBdr>
                      <w:divsChild>
                        <w:div w:id="265621977">
                          <w:marLeft w:val="0"/>
                          <w:marRight w:val="0"/>
                          <w:marTop w:val="0"/>
                          <w:marBottom w:val="0"/>
                          <w:divBdr>
                            <w:top w:val="none" w:sz="0" w:space="0" w:color="auto"/>
                            <w:left w:val="none" w:sz="0" w:space="0" w:color="auto"/>
                            <w:bottom w:val="none" w:sz="0" w:space="0" w:color="auto"/>
                            <w:right w:val="none" w:sz="0" w:space="0" w:color="auto"/>
                          </w:divBdr>
                          <w:divsChild>
                            <w:div w:id="2136825076">
                              <w:marLeft w:val="0"/>
                              <w:marRight w:val="0"/>
                              <w:marTop w:val="0"/>
                              <w:marBottom w:val="0"/>
                              <w:divBdr>
                                <w:top w:val="none" w:sz="0" w:space="0" w:color="auto"/>
                                <w:left w:val="none" w:sz="0" w:space="0" w:color="auto"/>
                                <w:bottom w:val="none" w:sz="0" w:space="0" w:color="auto"/>
                                <w:right w:val="none" w:sz="0" w:space="0" w:color="auto"/>
                              </w:divBdr>
                              <w:divsChild>
                                <w:div w:id="838152255">
                                  <w:marLeft w:val="75"/>
                                  <w:marRight w:val="75"/>
                                  <w:marTop w:val="0"/>
                                  <w:marBottom w:val="0"/>
                                  <w:divBdr>
                                    <w:top w:val="single" w:sz="6" w:space="0" w:color="5B7957"/>
                                    <w:left w:val="single" w:sz="6" w:space="0" w:color="5B7957"/>
                                    <w:bottom w:val="single" w:sz="6" w:space="0" w:color="5B7957"/>
                                    <w:right w:val="single" w:sz="6" w:space="0" w:color="5B7957"/>
                                  </w:divBdr>
                                  <w:divsChild>
                                    <w:div w:id="149567897">
                                      <w:marLeft w:val="0"/>
                                      <w:marRight w:val="0"/>
                                      <w:marTop w:val="0"/>
                                      <w:marBottom w:val="0"/>
                                      <w:divBdr>
                                        <w:top w:val="none" w:sz="0" w:space="0" w:color="auto"/>
                                        <w:left w:val="none" w:sz="0" w:space="0" w:color="auto"/>
                                        <w:bottom w:val="none" w:sz="0" w:space="0" w:color="auto"/>
                                        <w:right w:val="none" w:sz="0" w:space="0" w:color="auto"/>
                                      </w:divBdr>
                                      <w:divsChild>
                                        <w:div w:id="1885019442">
                                          <w:marLeft w:val="0"/>
                                          <w:marRight w:val="0"/>
                                          <w:marTop w:val="0"/>
                                          <w:marBottom w:val="0"/>
                                          <w:divBdr>
                                            <w:top w:val="none" w:sz="0" w:space="0" w:color="auto"/>
                                            <w:left w:val="none" w:sz="0" w:space="0" w:color="auto"/>
                                            <w:bottom w:val="none" w:sz="0" w:space="0" w:color="auto"/>
                                            <w:right w:val="none" w:sz="0" w:space="0" w:color="auto"/>
                                          </w:divBdr>
                                          <w:divsChild>
                                            <w:div w:id="1357273821">
                                              <w:marLeft w:val="0"/>
                                              <w:marRight w:val="0"/>
                                              <w:marTop w:val="0"/>
                                              <w:marBottom w:val="0"/>
                                              <w:divBdr>
                                                <w:top w:val="none" w:sz="0" w:space="0" w:color="auto"/>
                                                <w:left w:val="none" w:sz="0" w:space="0" w:color="auto"/>
                                                <w:bottom w:val="none" w:sz="0" w:space="0" w:color="auto"/>
                                                <w:right w:val="none" w:sz="0" w:space="0" w:color="auto"/>
                                              </w:divBdr>
                                              <w:divsChild>
                                                <w:div w:id="2016885132">
                                                  <w:marLeft w:val="0"/>
                                                  <w:marRight w:val="0"/>
                                                  <w:marTop w:val="0"/>
                                                  <w:marBottom w:val="0"/>
                                                  <w:divBdr>
                                                    <w:top w:val="none" w:sz="0" w:space="0" w:color="auto"/>
                                                    <w:left w:val="none" w:sz="0" w:space="0" w:color="auto"/>
                                                    <w:bottom w:val="none" w:sz="0" w:space="0" w:color="auto"/>
                                                    <w:right w:val="none" w:sz="0" w:space="0" w:color="auto"/>
                                                  </w:divBdr>
                                                  <w:divsChild>
                                                    <w:div w:id="38155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1781398">
      <w:bodyDiv w:val="1"/>
      <w:marLeft w:val="0"/>
      <w:marRight w:val="0"/>
      <w:marTop w:val="0"/>
      <w:marBottom w:val="0"/>
      <w:divBdr>
        <w:top w:val="none" w:sz="0" w:space="0" w:color="auto"/>
        <w:left w:val="none" w:sz="0" w:space="0" w:color="auto"/>
        <w:bottom w:val="none" w:sz="0" w:space="0" w:color="auto"/>
        <w:right w:val="none" w:sz="0" w:space="0" w:color="auto"/>
      </w:divBdr>
    </w:div>
    <w:div w:id="1751733419">
      <w:bodyDiv w:val="1"/>
      <w:marLeft w:val="0"/>
      <w:marRight w:val="0"/>
      <w:marTop w:val="0"/>
      <w:marBottom w:val="0"/>
      <w:divBdr>
        <w:top w:val="none" w:sz="0" w:space="0" w:color="auto"/>
        <w:left w:val="none" w:sz="0" w:space="0" w:color="auto"/>
        <w:bottom w:val="none" w:sz="0" w:space="0" w:color="auto"/>
        <w:right w:val="none" w:sz="0" w:space="0" w:color="auto"/>
      </w:divBdr>
    </w:div>
    <w:div w:id="1762988709">
      <w:bodyDiv w:val="1"/>
      <w:marLeft w:val="0"/>
      <w:marRight w:val="0"/>
      <w:marTop w:val="0"/>
      <w:marBottom w:val="0"/>
      <w:divBdr>
        <w:top w:val="none" w:sz="0" w:space="0" w:color="auto"/>
        <w:left w:val="none" w:sz="0" w:space="0" w:color="auto"/>
        <w:bottom w:val="none" w:sz="0" w:space="0" w:color="auto"/>
        <w:right w:val="none" w:sz="0" w:space="0" w:color="auto"/>
      </w:divBdr>
    </w:div>
    <w:div w:id="1797488006">
      <w:bodyDiv w:val="1"/>
      <w:marLeft w:val="0"/>
      <w:marRight w:val="0"/>
      <w:marTop w:val="0"/>
      <w:marBottom w:val="0"/>
      <w:divBdr>
        <w:top w:val="none" w:sz="0" w:space="0" w:color="auto"/>
        <w:left w:val="none" w:sz="0" w:space="0" w:color="auto"/>
        <w:bottom w:val="none" w:sz="0" w:space="0" w:color="auto"/>
        <w:right w:val="none" w:sz="0" w:space="0" w:color="auto"/>
      </w:divBdr>
    </w:div>
    <w:div w:id="2041315849">
      <w:bodyDiv w:val="1"/>
      <w:marLeft w:val="0"/>
      <w:marRight w:val="0"/>
      <w:marTop w:val="0"/>
      <w:marBottom w:val="0"/>
      <w:divBdr>
        <w:top w:val="none" w:sz="0" w:space="0" w:color="auto"/>
        <w:left w:val="none" w:sz="0" w:space="0" w:color="auto"/>
        <w:bottom w:val="none" w:sz="0" w:space="0" w:color="auto"/>
        <w:right w:val="none" w:sz="0" w:space="0" w:color="auto"/>
      </w:divBdr>
    </w:div>
    <w:div w:id="209400747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midshrop.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20Fletcher\Downloads\MSBL%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F353D2-6F96-462E-88F3-C2A6A9C94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MSBL Letterhead</Template>
  <TotalTime>12</TotalTime>
  <Pages>9</Pages>
  <Words>3263</Words>
  <Characters>18605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21825</CharactersWithSpaces>
  <SharedDoc>false</SharedDoc>
  <HLinks>
    <vt:vector size="6" baseType="variant">
      <vt:variant>
        <vt:i4>4063342</vt:i4>
      </vt:variant>
      <vt:variant>
        <vt:i4>0</vt:i4>
      </vt:variant>
      <vt:variant>
        <vt:i4>0</vt:i4>
      </vt:variant>
      <vt:variant>
        <vt:i4>5</vt:i4>
      </vt:variant>
      <vt:variant>
        <vt:lpwstr>http://www.midshrop.co.uk/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Fletcher</dc:creator>
  <cp:lastModifiedBy>Rob Burroughs</cp:lastModifiedBy>
  <cp:revision>3</cp:revision>
  <cp:lastPrinted>2025-12-01T14:22:00Z</cp:lastPrinted>
  <dcterms:created xsi:type="dcterms:W3CDTF">2026-03-19T00:29:00Z</dcterms:created>
  <dcterms:modified xsi:type="dcterms:W3CDTF">2026-03-19T00:30:00Z</dcterms:modified>
</cp:coreProperties>
</file>