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287" w:type="dxa"/>
        <w:jc w:val="center"/>
        <w:tblLayout w:type="fixed"/>
        <w:tblLook w:val="04A0" w:firstRow="1" w:lastRow="0" w:firstColumn="1" w:lastColumn="0" w:noHBand="0" w:noVBand="1"/>
      </w:tblPr>
      <w:tblGrid>
        <w:gridCol w:w="1620"/>
        <w:gridCol w:w="1873"/>
        <w:gridCol w:w="1873"/>
        <w:gridCol w:w="1873"/>
        <w:gridCol w:w="1873"/>
        <w:gridCol w:w="2175"/>
      </w:tblGrid>
      <w:tr w:rsidR="008767C4" w14:paraId="328C04F0" w14:textId="77777777" w:rsidTr="008767C4">
        <w:trPr>
          <w:trHeight w:hRule="exact" w:val="291"/>
          <w:jc w:val="center"/>
        </w:trPr>
        <w:tc>
          <w:tcPr>
            <w:tcW w:w="1620" w:type="dxa"/>
            <w:hideMark/>
          </w:tcPr>
          <w:p w14:paraId="335D9FB4" w14:textId="77777777" w:rsidR="008767C4" w:rsidRDefault="008767C4">
            <w:pPr>
              <w:jc w:val="center"/>
              <w:rPr>
                <w:b/>
                <w:i/>
                <w:sz w:val="16"/>
              </w:rPr>
            </w:pPr>
            <w:r>
              <w:rPr>
                <w:b/>
                <w:i/>
                <w:sz w:val="16"/>
              </w:rPr>
              <w:t>Fixture Secretary</w:t>
            </w:r>
          </w:p>
        </w:tc>
        <w:tc>
          <w:tcPr>
            <w:tcW w:w="1873" w:type="dxa"/>
            <w:hideMark/>
          </w:tcPr>
          <w:p w14:paraId="29C48B71" w14:textId="77777777" w:rsidR="008767C4" w:rsidRDefault="008767C4">
            <w:pPr>
              <w:jc w:val="center"/>
              <w:rPr>
                <w:b/>
                <w:i/>
                <w:sz w:val="16"/>
              </w:rPr>
            </w:pPr>
            <w:r>
              <w:rPr>
                <w:b/>
                <w:i/>
                <w:sz w:val="16"/>
              </w:rPr>
              <w:t>Competition Secretary</w:t>
            </w:r>
          </w:p>
        </w:tc>
        <w:tc>
          <w:tcPr>
            <w:tcW w:w="1873" w:type="dxa"/>
            <w:hideMark/>
          </w:tcPr>
          <w:p w14:paraId="742639BA" w14:textId="77777777" w:rsidR="008767C4" w:rsidRDefault="008767C4">
            <w:pPr>
              <w:jc w:val="center"/>
              <w:rPr>
                <w:b/>
                <w:i/>
                <w:sz w:val="16"/>
              </w:rPr>
            </w:pPr>
            <w:r>
              <w:rPr>
                <w:b/>
                <w:i/>
                <w:sz w:val="16"/>
              </w:rPr>
              <w:t>General Secretary</w:t>
            </w:r>
          </w:p>
        </w:tc>
        <w:tc>
          <w:tcPr>
            <w:tcW w:w="1873" w:type="dxa"/>
            <w:hideMark/>
          </w:tcPr>
          <w:p w14:paraId="79817FF0" w14:textId="77777777" w:rsidR="008767C4" w:rsidRDefault="008767C4">
            <w:pPr>
              <w:jc w:val="center"/>
              <w:rPr>
                <w:b/>
                <w:i/>
                <w:sz w:val="16"/>
              </w:rPr>
            </w:pPr>
            <w:r>
              <w:rPr>
                <w:b/>
                <w:i/>
                <w:sz w:val="16"/>
              </w:rPr>
              <w:t>President</w:t>
            </w:r>
          </w:p>
        </w:tc>
        <w:tc>
          <w:tcPr>
            <w:tcW w:w="1873" w:type="dxa"/>
            <w:hideMark/>
          </w:tcPr>
          <w:p w14:paraId="781625A0" w14:textId="77777777" w:rsidR="008767C4" w:rsidRDefault="008767C4">
            <w:pPr>
              <w:jc w:val="center"/>
              <w:rPr>
                <w:b/>
                <w:i/>
                <w:sz w:val="16"/>
              </w:rPr>
            </w:pPr>
            <w:r>
              <w:rPr>
                <w:b/>
                <w:i/>
                <w:sz w:val="16"/>
              </w:rPr>
              <w:t>Chairman</w:t>
            </w:r>
          </w:p>
        </w:tc>
        <w:tc>
          <w:tcPr>
            <w:tcW w:w="2175" w:type="dxa"/>
            <w:hideMark/>
          </w:tcPr>
          <w:p w14:paraId="04AE6CAE" w14:textId="77777777" w:rsidR="008767C4" w:rsidRDefault="008767C4">
            <w:pPr>
              <w:jc w:val="center"/>
              <w:rPr>
                <w:b/>
                <w:i/>
                <w:sz w:val="16"/>
              </w:rPr>
            </w:pPr>
            <w:r>
              <w:rPr>
                <w:b/>
                <w:i/>
                <w:sz w:val="16"/>
              </w:rPr>
              <w:t>Treasurer</w:t>
            </w:r>
          </w:p>
        </w:tc>
      </w:tr>
      <w:tr w:rsidR="008767C4" w14:paraId="7472C2FD" w14:textId="77777777" w:rsidTr="008767C4">
        <w:trPr>
          <w:trHeight w:val="175"/>
          <w:jc w:val="center"/>
        </w:trPr>
        <w:tc>
          <w:tcPr>
            <w:tcW w:w="1620" w:type="dxa"/>
            <w:hideMark/>
          </w:tcPr>
          <w:p w14:paraId="40A627BB" w14:textId="77777777" w:rsidR="008767C4" w:rsidRDefault="004170B2" w:rsidP="004170B2">
            <w:pPr>
              <w:jc w:val="center"/>
              <w:rPr>
                <w:b/>
                <w:i/>
                <w:sz w:val="16"/>
              </w:rPr>
            </w:pPr>
            <w:r>
              <w:rPr>
                <w:b/>
                <w:i/>
                <w:sz w:val="16"/>
              </w:rPr>
              <w:t xml:space="preserve">JOHN PALMER </w:t>
            </w:r>
          </w:p>
        </w:tc>
        <w:tc>
          <w:tcPr>
            <w:tcW w:w="1873" w:type="dxa"/>
            <w:hideMark/>
          </w:tcPr>
          <w:p w14:paraId="414F01C8" w14:textId="77777777" w:rsidR="008767C4" w:rsidRDefault="00AE7DCC">
            <w:pPr>
              <w:jc w:val="center"/>
              <w:rPr>
                <w:b/>
                <w:i/>
                <w:sz w:val="16"/>
              </w:rPr>
            </w:pPr>
            <w:r>
              <w:rPr>
                <w:b/>
                <w:i/>
                <w:sz w:val="16"/>
              </w:rPr>
              <w:t>ROB BURROUGHS</w:t>
            </w:r>
          </w:p>
        </w:tc>
        <w:tc>
          <w:tcPr>
            <w:tcW w:w="1873" w:type="dxa"/>
            <w:hideMark/>
          </w:tcPr>
          <w:p w14:paraId="0F042F20" w14:textId="77777777" w:rsidR="008767C4" w:rsidRDefault="008767C4">
            <w:pPr>
              <w:jc w:val="center"/>
              <w:rPr>
                <w:b/>
                <w:i/>
                <w:sz w:val="16"/>
              </w:rPr>
            </w:pPr>
            <w:r>
              <w:rPr>
                <w:b/>
                <w:i/>
                <w:sz w:val="16"/>
              </w:rPr>
              <w:t>MALCOLM FLETCHER</w:t>
            </w:r>
          </w:p>
        </w:tc>
        <w:tc>
          <w:tcPr>
            <w:tcW w:w="1873" w:type="dxa"/>
            <w:hideMark/>
          </w:tcPr>
          <w:p w14:paraId="2E908D75" w14:textId="77777777" w:rsidR="008767C4" w:rsidRDefault="008767C4">
            <w:pPr>
              <w:jc w:val="center"/>
              <w:rPr>
                <w:rFonts w:eastAsiaTheme="minorHAnsi" w:cstheme="minorBidi"/>
                <w:b/>
                <w:i/>
                <w:sz w:val="16"/>
              </w:rPr>
            </w:pPr>
            <w:r>
              <w:rPr>
                <w:b/>
                <w:i/>
                <w:sz w:val="16"/>
              </w:rPr>
              <w:t>MIKE   POTTER</w:t>
            </w:r>
          </w:p>
          <w:p w14:paraId="7A8F8922" w14:textId="77777777" w:rsidR="008767C4" w:rsidRDefault="008767C4">
            <w:pPr>
              <w:rPr>
                <w:b/>
                <w:i/>
                <w:sz w:val="16"/>
              </w:rPr>
            </w:pPr>
            <w:r>
              <w:rPr>
                <w:b/>
                <w:i/>
                <w:sz w:val="16"/>
              </w:rPr>
              <w:t xml:space="preserve">           </w:t>
            </w:r>
          </w:p>
        </w:tc>
        <w:tc>
          <w:tcPr>
            <w:tcW w:w="1873" w:type="dxa"/>
            <w:hideMark/>
          </w:tcPr>
          <w:p w14:paraId="6F8CD010" w14:textId="77777777" w:rsidR="008767C4" w:rsidRDefault="00A27079" w:rsidP="00A27079">
            <w:pPr>
              <w:jc w:val="center"/>
              <w:rPr>
                <w:b/>
                <w:i/>
                <w:sz w:val="16"/>
              </w:rPr>
            </w:pPr>
            <w:r>
              <w:rPr>
                <w:b/>
                <w:i/>
                <w:sz w:val="16"/>
              </w:rPr>
              <w:t>CHRIS HAYWARD</w:t>
            </w:r>
          </w:p>
        </w:tc>
        <w:tc>
          <w:tcPr>
            <w:tcW w:w="2175" w:type="dxa"/>
            <w:hideMark/>
          </w:tcPr>
          <w:p w14:paraId="0816F99D" w14:textId="77777777" w:rsidR="008767C4" w:rsidRDefault="008767C4">
            <w:pPr>
              <w:jc w:val="center"/>
              <w:rPr>
                <w:b/>
                <w:i/>
                <w:sz w:val="16"/>
              </w:rPr>
            </w:pPr>
            <w:r>
              <w:rPr>
                <w:b/>
                <w:i/>
                <w:sz w:val="16"/>
              </w:rPr>
              <w:t>CELIA MILES</w:t>
            </w:r>
          </w:p>
        </w:tc>
      </w:tr>
      <w:tr w:rsidR="008767C4" w14:paraId="5EA74D9E" w14:textId="77777777" w:rsidTr="008767C4">
        <w:trPr>
          <w:trHeight w:hRule="exact" w:val="200"/>
          <w:jc w:val="center"/>
        </w:trPr>
        <w:tc>
          <w:tcPr>
            <w:tcW w:w="1620" w:type="dxa"/>
            <w:hideMark/>
          </w:tcPr>
          <w:p w14:paraId="71AF64A2" w14:textId="77777777" w:rsidR="008767C4" w:rsidRDefault="0014293A" w:rsidP="002A7EC6">
            <w:pPr>
              <w:jc w:val="center"/>
              <w:rPr>
                <w:b/>
                <w:i/>
                <w:sz w:val="16"/>
              </w:rPr>
            </w:pPr>
            <w:r>
              <w:rPr>
                <w:b/>
                <w:i/>
                <w:sz w:val="16"/>
              </w:rPr>
              <w:t xml:space="preserve">Tel: </w:t>
            </w:r>
            <w:r w:rsidR="002A7EC6">
              <w:rPr>
                <w:b/>
                <w:i/>
                <w:sz w:val="16"/>
              </w:rPr>
              <w:t>07460-267265</w:t>
            </w:r>
          </w:p>
        </w:tc>
        <w:tc>
          <w:tcPr>
            <w:tcW w:w="1873" w:type="dxa"/>
            <w:hideMark/>
          </w:tcPr>
          <w:p w14:paraId="70B49D73" w14:textId="77777777" w:rsidR="008767C4" w:rsidRDefault="008767C4" w:rsidP="00AE7DCC">
            <w:pPr>
              <w:jc w:val="center"/>
              <w:rPr>
                <w:b/>
                <w:i/>
                <w:sz w:val="16"/>
              </w:rPr>
            </w:pPr>
            <w:r>
              <w:rPr>
                <w:b/>
                <w:i/>
                <w:sz w:val="16"/>
              </w:rPr>
              <w:t xml:space="preserve">Tel: </w:t>
            </w:r>
            <w:r w:rsidR="00AE7DCC">
              <w:rPr>
                <w:b/>
                <w:i/>
                <w:sz w:val="16"/>
              </w:rPr>
              <w:t>07901-229623</w:t>
            </w:r>
          </w:p>
        </w:tc>
        <w:tc>
          <w:tcPr>
            <w:tcW w:w="1873" w:type="dxa"/>
            <w:hideMark/>
          </w:tcPr>
          <w:p w14:paraId="5C0935B1" w14:textId="77777777" w:rsidR="008767C4" w:rsidRDefault="008767C4">
            <w:pPr>
              <w:jc w:val="center"/>
              <w:rPr>
                <w:b/>
                <w:i/>
                <w:sz w:val="16"/>
              </w:rPr>
            </w:pPr>
            <w:r>
              <w:rPr>
                <w:b/>
                <w:i/>
                <w:sz w:val="16"/>
              </w:rPr>
              <w:t>Tel: 01952-771134</w:t>
            </w:r>
          </w:p>
        </w:tc>
        <w:tc>
          <w:tcPr>
            <w:tcW w:w="1873" w:type="dxa"/>
            <w:hideMark/>
          </w:tcPr>
          <w:p w14:paraId="685DBD50" w14:textId="77777777" w:rsidR="008767C4" w:rsidRDefault="008767C4">
            <w:pPr>
              <w:jc w:val="center"/>
              <w:rPr>
                <w:b/>
                <w:i/>
                <w:sz w:val="16"/>
              </w:rPr>
            </w:pPr>
            <w:r>
              <w:rPr>
                <w:b/>
                <w:i/>
                <w:sz w:val="16"/>
              </w:rPr>
              <w:t>Tel: 01952-617200</w:t>
            </w:r>
          </w:p>
        </w:tc>
        <w:tc>
          <w:tcPr>
            <w:tcW w:w="1873" w:type="dxa"/>
            <w:hideMark/>
          </w:tcPr>
          <w:p w14:paraId="6F34831F" w14:textId="77777777" w:rsidR="008767C4" w:rsidRDefault="008767C4" w:rsidP="00A27079">
            <w:pPr>
              <w:jc w:val="center"/>
              <w:rPr>
                <w:b/>
                <w:i/>
                <w:sz w:val="16"/>
              </w:rPr>
            </w:pPr>
            <w:r>
              <w:rPr>
                <w:b/>
                <w:i/>
                <w:sz w:val="16"/>
              </w:rPr>
              <w:t xml:space="preserve">Tel: </w:t>
            </w:r>
            <w:r w:rsidR="00A27079">
              <w:rPr>
                <w:b/>
                <w:i/>
                <w:sz w:val="16"/>
              </w:rPr>
              <w:t>07815-683302</w:t>
            </w:r>
          </w:p>
        </w:tc>
        <w:tc>
          <w:tcPr>
            <w:tcW w:w="2175" w:type="dxa"/>
            <w:hideMark/>
          </w:tcPr>
          <w:p w14:paraId="4C972D07" w14:textId="77777777" w:rsidR="008767C4" w:rsidRDefault="008767C4">
            <w:pPr>
              <w:jc w:val="center"/>
              <w:rPr>
                <w:b/>
                <w:i/>
                <w:sz w:val="16"/>
              </w:rPr>
            </w:pPr>
            <w:r>
              <w:rPr>
                <w:b/>
                <w:i/>
                <w:sz w:val="16"/>
              </w:rPr>
              <w:t>Tel: 01952-222468 0000000000000000000000000000000000000000000000000000022246855618</w:t>
            </w:r>
          </w:p>
        </w:tc>
      </w:tr>
    </w:tbl>
    <w:p w14:paraId="3E7A95BB" w14:textId="77777777" w:rsidR="00877558" w:rsidRDefault="00877558" w:rsidP="00877558">
      <w:pPr>
        <w:pStyle w:val="NormalWeb"/>
        <w:spacing w:before="0" w:beforeAutospacing="0" w:after="0" w:afterAutospacing="0"/>
        <w:jc w:val="center"/>
        <w:rPr>
          <w:b/>
        </w:rPr>
      </w:pPr>
    </w:p>
    <w:p w14:paraId="53598BB3" w14:textId="584DDF41" w:rsidR="00F867EE" w:rsidRPr="00877558" w:rsidRDefault="00C054F3" w:rsidP="00877558">
      <w:pPr>
        <w:pStyle w:val="NormalWeb"/>
        <w:spacing w:before="0" w:beforeAutospacing="0" w:after="0" w:afterAutospacing="0"/>
        <w:jc w:val="center"/>
        <w:rPr>
          <w:b/>
        </w:rPr>
      </w:pPr>
      <w:r w:rsidRPr="00877558">
        <w:rPr>
          <w:b/>
        </w:rPr>
        <w:t>Minutes of</w:t>
      </w:r>
      <w:r w:rsidR="00F867EE" w:rsidRPr="00877558">
        <w:rPr>
          <w:b/>
        </w:rPr>
        <w:t xml:space="preserve"> the </w:t>
      </w:r>
      <w:r w:rsidR="006B7F9B" w:rsidRPr="00877558">
        <w:rPr>
          <w:b/>
        </w:rPr>
        <w:t>April</w:t>
      </w:r>
      <w:r w:rsidR="00F867EE" w:rsidRPr="00877558">
        <w:rPr>
          <w:b/>
        </w:rPr>
        <w:t xml:space="preserve"> </w:t>
      </w:r>
      <w:r w:rsidR="0028028A" w:rsidRPr="00877558">
        <w:rPr>
          <w:b/>
        </w:rPr>
        <w:t xml:space="preserve">2026 </w:t>
      </w:r>
      <w:r w:rsidR="00F867EE" w:rsidRPr="00877558">
        <w:rPr>
          <w:b/>
        </w:rPr>
        <w:t>Executive Committee Meeting</w:t>
      </w:r>
    </w:p>
    <w:p w14:paraId="2D51420C" w14:textId="74E2DE7A" w:rsidR="00F867EE" w:rsidRPr="00877558" w:rsidRDefault="00F867EE" w:rsidP="00877558">
      <w:pPr>
        <w:pStyle w:val="NormalWeb"/>
        <w:spacing w:before="0" w:beforeAutospacing="0" w:after="0" w:afterAutospacing="0"/>
        <w:ind w:left="-284" w:right="-166" w:firstLine="284"/>
        <w:jc w:val="center"/>
        <w:rPr>
          <w:u w:val="single"/>
        </w:rPr>
      </w:pPr>
      <w:r w:rsidRPr="00877558">
        <w:t xml:space="preserve">held on Tuesday </w:t>
      </w:r>
      <w:r w:rsidR="006B7F9B" w:rsidRPr="00877558">
        <w:t>7</w:t>
      </w:r>
      <w:r w:rsidR="006B7F9B" w:rsidRPr="00877558">
        <w:rPr>
          <w:vertAlign w:val="superscript"/>
        </w:rPr>
        <w:t>th</w:t>
      </w:r>
      <w:r w:rsidR="006B7F9B" w:rsidRPr="00877558">
        <w:t xml:space="preserve"> April</w:t>
      </w:r>
      <w:r w:rsidRPr="00877558">
        <w:t xml:space="preserve"> at the Sir John Bayley Club at 7.30pm</w:t>
      </w:r>
    </w:p>
    <w:p w14:paraId="215F8F0B" w14:textId="77777777" w:rsidR="00F867EE" w:rsidRPr="00877558" w:rsidRDefault="00F867EE" w:rsidP="00877558">
      <w:pPr>
        <w:shd w:val="clear" w:color="auto" w:fill="FFFFFF"/>
        <w:jc w:val="center"/>
        <w:rPr>
          <w:b/>
          <w:szCs w:val="24"/>
        </w:rPr>
      </w:pPr>
    </w:p>
    <w:p w14:paraId="033F42F5" w14:textId="77777777" w:rsidR="00F867EE" w:rsidRPr="00877558" w:rsidRDefault="00F867EE" w:rsidP="00877558">
      <w:pPr>
        <w:jc w:val="both"/>
        <w:rPr>
          <w:b/>
          <w:bCs/>
          <w:szCs w:val="24"/>
        </w:rPr>
      </w:pPr>
      <w:proofErr w:type="gramStart"/>
      <w:r w:rsidRPr="00877558">
        <w:rPr>
          <w:b/>
          <w:bCs/>
          <w:szCs w:val="24"/>
        </w:rPr>
        <w:t>1  Chairman’s</w:t>
      </w:r>
      <w:proofErr w:type="gramEnd"/>
      <w:r w:rsidRPr="00877558">
        <w:rPr>
          <w:b/>
          <w:bCs/>
          <w:szCs w:val="24"/>
        </w:rPr>
        <w:t xml:space="preserve"> remarks to open the meeting</w:t>
      </w:r>
    </w:p>
    <w:p w14:paraId="5FF6673A" w14:textId="7BBBBFEC" w:rsidR="00360751" w:rsidRPr="00877558" w:rsidRDefault="00360751" w:rsidP="00877558">
      <w:pPr>
        <w:jc w:val="both"/>
        <w:rPr>
          <w:szCs w:val="24"/>
        </w:rPr>
      </w:pPr>
      <w:r w:rsidRPr="00877558">
        <w:rPr>
          <w:szCs w:val="24"/>
        </w:rPr>
        <w:t>Welcome to the April Meeting</w:t>
      </w:r>
      <w:r w:rsidR="007D39B3" w:rsidRPr="00877558">
        <w:rPr>
          <w:szCs w:val="24"/>
        </w:rPr>
        <w:t xml:space="preserve"> at the Sir John Bayley Club. It is great to see so many faces and not just officials but captains as well. Welcome to you all. It is great weather now with it starting to turn. The league is now up and running on Thursdays</w:t>
      </w:r>
      <w:r w:rsidR="00877558">
        <w:rPr>
          <w:szCs w:val="24"/>
        </w:rPr>
        <w:t xml:space="preserve"> and </w:t>
      </w:r>
      <w:r w:rsidR="007D39B3" w:rsidRPr="00877558">
        <w:rPr>
          <w:szCs w:val="24"/>
        </w:rPr>
        <w:t xml:space="preserve">Mondays start next week. </w:t>
      </w:r>
      <w:proofErr w:type="gramStart"/>
      <w:r w:rsidR="007D39B3" w:rsidRPr="00877558">
        <w:rPr>
          <w:szCs w:val="24"/>
        </w:rPr>
        <w:t>Well</w:t>
      </w:r>
      <w:proofErr w:type="gramEnd"/>
      <w:r w:rsidR="007D39B3" w:rsidRPr="00877558">
        <w:rPr>
          <w:szCs w:val="24"/>
        </w:rPr>
        <w:t xml:space="preserve"> done to Stu Rutter on winning the Thursday Night Merit. </w:t>
      </w:r>
    </w:p>
    <w:p w14:paraId="144B70C7" w14:textId="77777777" w:rsidR="007D39B3" w:rsidRPr="00877558" w:rsidRDefault="00F867EE" w:rsidP="00877558">
      <w:pPr>
        <w:jc w:val="both"/>
        <w:rPr>
          <w:b/>
          <w:bCs/>
          <w:szCs w:val="24"/>
        </w:rPr>
      </w:pPr>
      <w:proofErr w:type="gramStart"/>
      <w:r w:rsidRPr="00877558">
        <w:rPr>
          <w:b/>
          <w:bCs/>
          <w:szCs w:val="24"/>
        </w:rPr>
        <w:t>2  (</w:t>
      </w:r>
      <w:proofErr w:type="gramEnd"/>
      <w:r w:rsidRPr="00877558">
        <w:rPr>
          <w:b/>
          <w:bCs/>
          <w:szCs w:val="24"/>
        </w:rPr>
        <w:t>a) Apologies</w:t>
      </w:r>
      <w:r w:rsidR="00847F8E" w:rsidRPr="00877558">
        <w:rPr>
          <w:b/>
          <w:bCs/>
          <w:szCs w:val="24"/>
        </w:rPr>
        <w:tab/>
      </w:r>
    </w:p>
    <w:p w14:paraId="16150155" w14:textId="77777777" w:rsidR="00877558" w:rsidRDefault="007D39B3" w:rsidP="00877558">
      <w:pPr>
        <w:jc w:val="both"/>
        <w:rPr>
          <w:szCs w:val="24"/>
        </w:rPr>
      </w:pPr>
      <w:r w:rsidRPr="00877558">
        <w:rPr>
          <w:szCs w:val="24"/>
        </w:rPr>
        <w:t xml:space="preserve">Bob Riley, Dave Evans, John Palmer, Celia Miles, Tony Pritchard, Martin Gaut &amp; Ade Smith. </w:t>
      </w:r>
      <w:r w:rsidR="00F867EE" w:rsidRPr="00877558">
        <w:rPr>
          <w:szCs w:val="24"/>
        </w:rPr>
        <w:t xml:space="preserve"> </w:t>
      </w:r>
    </w:p>
    <w:p w14:paraId="2CF8762A" w14:textId="61690C98" w:rsidR="00F867EE" w:rsidRPr="00877558" w:rsidRDefault="00F867EE" w:rsidP="00877558">
      <w:pPr>
        <w:jc w:val="both"/>
        <w:rPr>
          <w:szCs w:val="24"/>
        </w:rPr>
      </w:pPr>
      <w:r w:rsidRPr="00877558">
        <w:rPr>
          <w:szCs w:val="24"/>
        </w:rPr>
        <w:t>(b) In Memoria</w:t>
      </w:r>
    </w:p>
    <w:p w14:paraId="6EE532F2" w14:textId="69E06AAB" w:rsidR="00877558" w:rsidRPr="00877558" w:rsidRDefault="007D39B3" w:rsidP="00877558">
      <w:pPr>
        <w:jc w:val="both"/>
        <w:rPr>
          <w:szCs w:val="24"/>
        </w:rPr>
      </w:pPr>
      <w:r w:rsidRPr="00877558">
        <w:rPr>
          <w:szCs w:val="24"/>
        </w:rPr>
        <w:t>Alan Harris (Much Wenlock)</w:t>
      </w:r>
    </w:p>
    <w:p w14:paraId="52D9F5D6" w14:textId="77777777" w:rsidR="00F867EE" w:rsidRPr="00877558" w:rsidRDefault="00F867EE" w:rsidP="00877558">
      <w:pPr>
        <w:jc w:val="both"/>
        <w:rPr>
          <w:b/>
          <w:bCs/>
          <w:szCs w:val="24"/>
        </w:rPr>
      </w:pPr>
      <w:proofErr w:type="gramStart"/>
      <w:r w:rsidRPr="00877558">
        <w:rPr>
          <w:b/>
          <w:bCs/>
          <w:szCs w:val="24"/>
        </w:rPr>
        <w:t>3  Minutes</w:t>
      </w:r>
      <w:proofErr w:type="gramEnd"/>
      <w:r w:rsidRPr="00877558">
        <w:rPr>
          <w:b/>
          <w:bCs/>
          <w:szCs w:val="24"/>
        </w:rPr>
        <w:t xml:space="preserve"> of the </w:t>
      </w:r>
      <w:r w:rsidR="006B7F9B" w:rsidRPr="00877558">
        <w:rPr>
          <w:b/>
          <w:bCs/>
          <w:szCs w:val="24"/>
        </w:rPr>
        <w:t>March Executive</w:t>
      </w:r>
      <w:r w:rsidRPr="00877558">
        <w:rPr>
          <w:b/>
          <w:bCs/>
          <w:szCs w:val="24"/>
        </w:rPr>
        <w:t xml:space="preserve"> meeting</w:t>
      </w:r>
    </w:p>
    <w:p w14:paraId="48DAE8FA" w14:textId="02AF03AA" w:rsidR="007D39B3" w:rsidRPr="00877558" w:rsidRDefault="007D39B3" w:rsidP="00877558">
      <w:pPr>
        <w:jc w:val="both"/>
        <w:rPr>
          <w:szCs w:val="24"/>
        </w:rPr>
      </w:pPr>
      <w:r w:rsidRPr="00877558">
        <w:rPr>
          <w:szCs w:val="24"/>
        </w:rPr>
        <w:t>These were accepted as a true record, proposed by Wrockwardine Wood and seconded by Trench.</w:t>
      </w:r>
    </w:p>
    <w:p w14:paraId="0EB8F5A7" w14:textId="77777777" w:rsidR="00F867EE" w:rsidRPr="00877558" w:rsidRDefault="00F867EE" w:rsidP="00877558">
      <w:pPr>
        <w:jc w:val="both"/>
        <w:rPr>
          <w:b/>
          <w:bCs/>
          <w:szCs w:val="24"/>
        </w:rPr>
      </w:pPr>
      <w:proofErr w:type="gramStart"/>
      <w:r w:rsidRPr="00877558">
        <w:rPr>
          <w:b/>
          <w:bCs/>
          <w:szCs w:val="24"/>
        </w:rPr>
        <w:t>4  Matters</w:t>
      </w:r>
      <w:proofErr w:type="gramEnd"/>
      <w:r w:rsidRPr="00877558">
        <w:rPr>
          <w:b/>
          <w:bCs/>
          <w:szCs w:val="24"/>
        </w:rPr>
        <w:t xml:space="preserve"> arising</w:t>
      </w:r>
    </w:p>
    <w:p w14:paraId="2E4E59FA" w14:textId="20F56018" w:rsidR="007D39B3" w:rsidRPr="00877558" w:rsidRDefault="007D39B3" w:rsidP="00877558">
      <w:pPr>
        <w:jc w:val="both"/>
        <w:rPr>
          <w:i/>
          <w:szCs w:val="24"/>
        </w:rPr>
      </w:pPr>
      <w:r w:rsidRPr="00877558">
        <w:rPr>
          <w:szCs w:val="24"/>
        </w:rPr>
        <w:t xml:space="preserve">Rob Burroughs said that we decided at the Officer’s Meeting that we would enter a player in the Shropshire Champion of Champions events for the main, ladies, juniors and veterans. </w:t>
      </w:r>
    </w:p>
    <w:p w14:paraId="68B4B226" w14:textId="77777777" w:rsidR="00F867EE" w:rsidRPr="00877558" w:rsidRDefault="00F867EE" w:rsidP="00877558">
      <w:pPr>
        <w:jc w:val="both"/>
        <w:rPr>
          <w:b/>
          <w:bCs/>
          <w:szCs w:val="24"/>
        </w:rPr>
      </w:pPr>
      <w:proofErr w:type="gramStart"/>
      <w:r w:rsidRPr="00877558">
        <w:rPr>
          <w:b/>
          <w:bCs/>
          <w:szCs w:val="24"/>
        </w:rPr>
        <w:t>5  General</w:t>
      </w:r>
      <w:proofErr w:type="gramEnd"/>
      <w:r w:rsidRPr="00877558">
        <w:rPr>
          <w:b/>
          <w:bCs/>
          <w:szCs w:val="24"/>
        </w:rPr>
        <w:t xml:space="preserve"> Secretary’s report </w:t>
      </w:r>
    </w:p>
    <w:p w14:paraId="49DD7582" w14:textId="77777777" w:rsidR="00C054F3" w:rsidRPr="00877558" w:rsidRDefault="00C054F3" w:rsidP="00877558">
      <w:pPr>
        <w:jc w:val="both"/>
        <w:rPr>
          <w:szCs w:val="24"/>
          <w:lang w:val="en-US"/>
        </w:rPr>
      </w:pPr>
      <w:r w:rsidRPr="00877558">
        <w:rPr>
          <w:szCs w:val="24"/>
          <w:lang w:val="en-US"/>
        </w:rPr>
        <w:t xml:space="preserve">Good </w:t>
      </w:r>
      <w:proofErr w:type="gramStart"/>
      <w:r w:rsidRPr="00877558">
        <w:rPr>
          <w:szCs w:val="24"/>
          <w:lang w:val="en-US"/>
        </w:rPr>
        <w:t>evening</w:t>
      </w:r>
      <w:proofErr w:type="gramEnd"/>
      <w:r w:rsidRPr="00877558">
        <w:rPr>
          <w:szCs w:val="24"/>
          <w:lang w:val="en-US"/>
        </w:rPr>
        <w:t xml:space="preserve"> all, hope you all </w:t>
      </w:r>
      <w:proofErr w:type="gramStart"/>
      <w:r w:rsidRPr="00877558">
        <w:rPr>
          <w:szCs w:val="24"/>
          <w:lang w:val="en-US"/>
        </w:rPr>
        <w:t>enjoying</w:t>
      </w:r>
      <w:proofErr w:type="gramEnd"/>
      <w:r w:rsidRPr="00877558">
        <w:rPr>
          <w:szCs w:val="24"/>
          <w:lang w:val="en-US"/>
        </w:rPr>
        <w:t xml:space="preserve"> the warm spring sunshine!</w:t>
      </w:r>
    </w:p>
    <w:p w14:paraId="4FF1D398" w14:textId="77777777" w:rsidR="00C054F3" w:rsidRPr="00877558" w:rsidRDefault="00C054F3" w:rsidP="00877558">
      <w:pPr>
        <w:jc w:val="both"/>
        <w:rPr>
          <w:szCs w:val="24"/>
        </w:rPr>
      </w:pPr>
      <w:r w:rsidRPr="00877558">
        <w:rPr>
          <w:szCs w:val="24"/>
          <w:lang w:val="en-US"/>
        </w:rPr>
        <w:t xml:space="preserve">As </w:t>
      </w:r>
      <w:proofErr w:type="spellStart"/>
      <w:r w:rsidRPr="00877558">
        <w:rPr>
          <w:szCs w:val="24"/>
          <w:lang w:val="en-US"/>
        </w:rPr>
        <w:t>well being</w:t>
      </w:r>
      <w:proofErr w:type="spellEnd"/>
      <w:r w:rsidRPr="00877558">
        <w:rPr>
          <w:szCs w:val="24"/>
          <w:lang w:val="en-US"/>
        </w:rPr>
        <w:t xml:space="preserve"> sorry to miss the March meeting, I was also sad to have to miss the funeral of Neville Edwards. And since </w:t>
      </w:r>
      <w:proofErr w:type="gramStart"/>
      <w:r w:rsidRPr="00877558">
        <w:rPr>
          <w:szCs w:val="24"/>
          <w:lang w:val="en-US"/>
        </w:rPr>
        <w:t>then</w:t>
      </w:r>
      <w:proofErr w:type="gramEnd"/>
      <w:r w:rsidRPr="00877558">
        <w:rPr>
          <w:szCs w:val="24"/>
          <w:lang w:val="en-US"/>
        </w:rPr>
        <w:t xml:space="preserve"> the sport has lost another past British </w:t>
      </w:r>
      <w:r w:rsidRPr="00877558">
        <w:rPr>
          <w:szCs w:val="24"/>
        </w:rPr>
        <w:t>President as David C Allcock has sadly passed away. He represented Warwick &amp; Worcester as President in 1997.</w:t>
      </w:r>
    </w:p>
    <w:p w14:paraId="0B4F401E" w14:textId="77777777" w:rsidR="00C054F3" w:rsidRPr="00877558" w:rsidRDefault="00C054F3" w:rsidP="00877558">
      <w:pPr>
        <w:jc w:val="both"/>
        <w:rPr>
          <w:szCs w:val="24"/>
          <w:lang w:val="en-US"/>
        </w:rPr>
      </w:pPr>
      <w:r w:rsidRPr="00877558">
        <w:rPr>
          <w:szCs w:val="24"/>
          <w:lang w:val="en-US"/>
        </w:rPr>
        <w:t xml:space="preserve">I am also sad to report that, having started to attend County executive meetings again, I fear the BCGBA </w:t>
      </w:r>
      <w:proofErr w:type="gramStart"/>
      <w:r w:rsidRPr="00877558">
        <w:rPr>
          <w:szCs w:val="24"/>
          <w:lang w:val="en-US"/>
        </w:rPr>
        <w:t>is in</w:t>
      </w:r>
      <w:proofErr w:type="gramEnd"/>
      <w:r w:rsidRPr="00877558">
        <w:rPr>
          <w:szCs w:val="24"/>
          <w:lang w:val="en-US"/>
        </w:rPr>
        <w:t xml:space="preserve"> more of a mess than before, despite having a CEO being paid £35,000 for what is not even a </w:t>
      </w:r>
      <w:proofErr w:type="gramStart"/>
      <w:r w:rsidRPr="00877558">
        <w:rPr>
          <w:szCs w:val="24"/>
          <w:lang w:val="en-US"/>
        </w:rPr>
        <w:t>full time</w:t>
      </w:r>
      <w:proofErr w:type="gramEnd"/>
      <w:r w:rsidRPr="00877558">
        <w:rPr>
          <w:szCs w:val="24"/>
          <w:lang w:val="en-US"/>
        </w:rPr>
        <w:t xml:space="preserve"> job!!!</w:t>
      </w:r>
    </w:p>
    <w:p w14:paraId="7A5B86D4" w14:textId="77777777" w:rsidR="00C054F3" w:rsidRPr="00877558" w:rsidRDefault="00C054F3" w:rsidP="00877558">
      <w:pPr>
        <w:jc w:val="both"/>
        <w:rPr>
          <w:szCs w:val="24"/>
          <w:lang w:val="en-US"/>
        </w:rPr>
      </w:pPr>
      <w:r w:rsidRPr="00877558">
        <w:rPr>
          <w:szCs w:val="24"/>
          <w:lang w:val="en-US"/>
        </w:rPr>
        <w:t>The League’s dates for 2026 have been sent to County Secretary as required and I am informed that updated Club Info Packs are on the way from the SCGBA.</w:t>
      </w:r>
    </w:p>
    <w:p w14:paraId="24505B3E" w14:textId="77777777" w:rsidR="00C054F3" w:rsidRPr="00877558" w:rsidRDefault="00C054F3" w:rsidP="00877558">
      <w:pPr>
        <w:jc w:val="both"/>
        <w:rPr>
          <w:szCs w:val="24"/>
        </w:rPr>
      </w:pPr>
      <w:r w:rsidRPr="00877558">
        <w:rPr>
          <w:szCs w:val="24"/>
          <w:lang w:val="en-US"/>
        </w:rPr>
        <w:t>Our updated Club Info is on the League’s website, but since then I have been informed of a new safeguarding officer at Trench.</w:t>
      </w:r>
    </w:p>
    <w:p w14:paraId="39C9267A" w14:textId="77777777" w:rsidR="00C054F3" w:rsidRPr="00877558" w:rsidRDefault="00C054F3" w:rsidP="00877558">
      <w:pPr>
        <w:jc w:val="both"/>
        <w:rPr>
          <w:szCs w:val="24"/>
          <w:lang w:val="en-US"/>
        </w:rPr>
      </w:pPr>
      <w:r w:rsidRPr="00877558">
        <w:rPr>
          <w:szCs w:val="24"/>
          <w:lang w:val="en-US"/>
        </w:rPr>
        <w:t xml:space="preserve">We held an officers meeting on March 16 and expressed full support for fixture secretary John Palmer after all his issues with the 2026 </w:t>
      </w:r>
      <w:proofErr w:type="spellStart"/>
      <w:r w:rsidRPr="00877558">
        <w:rPr>
          <w:szCs w:val="24"/>
          <w:lang w:val="en-US"/>
        </w:rPr>
        <w:t>programme</w:t>
      </w:r>
      <w:proofErr w:type="spellEnd"/>
      <w:r w:rsidRPr="00877558">
        <w:rPr>
          <w:szCs w:val="24"/>
          <w:lang w:val="en-US"/>
        </w:rPr>
        <w:t xml:space="preserve"> – and agreed a plan for out Development Strategy work amongst other things.</w:t>
      </w:r>
    </w:p>
    <w:p w14:paraId="74D5DEB3" w14:textId="77777777" w:rsidR="00C054F3" w:rsidRPr="00877558" w:rsidRDefault="00C054F3" w:rsidP="00877558">
      <w:pPr>
        <w:jc w:val="both"/>
        <w:rPr>
          <w:szCs w:val="24"/>
          <w:lang w:val="en-US"/>
        </w:rPr>
      </w:pPr>
      <w:r w:rsidRPr="00877558">
        <w:rPr>
          <w:szCs w:val="24"/>
          <w:lang w:val="en-US"/>
        </w:rPr>
        <w:t xml:space="preserve">As you can see from the agenda, the scorecards are getting </w:t>
      </w:r>
      <w:proofErr w:type="gramStart"/>
      <w:r w:rsidRPr="00877558">
        <w:rPr>
          <w:szCs w:val="24"/>
          <w:lang w:val="en-US"/>
        </w:rPr>
        <w:t>pricey</w:t>
      </w:r>
      <w:proofErr w:type="gramEnd"/>
      <w:r w:rsidRPr="00877558">
        <w:rPr>
          <w:szCs w:val="24"/>
          <w:lang w:val="en-US"/>
        </w:rPr>
        <w:t xml:space="preserve"> we are going to get </w:t>
      </w:r>
      <w:proofErr w:type="gramStart"/>
      <w:r w:rsidRPr="00877558">
        <w:rPr>
          <w:szCs w:val="24"/>
          <w:lang w:val="en-US"/>
        </w:rPr>
        <w:t>some quotes</w:t>
      </w:r>
      <w:proofErr w:type="gramEnd"/>
      <w:r w:rsidRPr="00877558">
        <w:rPr>
          <w:szCs w:val="24"/>
          <w:lang w:val="en-US"/>
        </w:rPr>
        <w:t xml:space="preserve"> from other printers for next year.</w:t>
      </w:r>
    </w:p>
    <w:p w14:paraId="4BCD64B3" w14:textId="77777777" w:rsidR="00C054F3" w:rsidRPr="00877558" w:rsidRDefault="00C054F3" w:rsidP="00877558">
      <w:pPr>
        <w:jc w:val="both"/>
        <w:rPr>
          <w:szCs w:val="24"/>
          <w:lang w:val="en-US"/>
        </w:rPr>
      </w:pPr>
      <w:r w:rsidRPr="00877558">
        <w:rPr>
          <w:szCs w:val="24"/>
          <w:lang w:val="en-US"/>
        </w:rPr>
        <w:t xml:space="preserve">To close, I wish you all a happy and stress free 2026 season, full of sporting </w:t>
      </w:r>
      <w:proofErr w:type="spellStart"/>
      <w:r w:rsidRPr="00877558">
        <w:rPr>
          <w:szCs w:val="24"/>
          <w:lang w:val="en-US"/>
        </w:rPr>
        <w:t>behaviour</w:t>
      </w:r>
      <w:proofErr w:type="spellEnd"/>
      <w:r w:rsidRPr="00877558">
        <w:rPr>
          <w:szCs w:val="24"/>
          <w:lang w:val="en-US"/>
        </w:rPr>
        <w:t xml:space="preserve"> and jack touchers!</w:t>
      </w:r>
    </w:p>
    <w:p w14:paraId="77235BA1" w14:textId="77777777" w:rsidR="00F867EE" w:rsidRPr="00877558" w:rsidRDefault="00F867EE" w:rsidP="00877558">
      <w:pPr>
        <w:jc w:val="both"/>
        <w:rPr>
          <w:szCs w:val="24"/>
        </w:rPr>
      </w:pPr>
      <w:proofErr w:type="gramStart"/>
      <w:r w:rsidRPr="00877558">
        <w:rPr>
          <w:szCs w:val="24"/>
        </w:rPr>
        <w:t>6  Correspondence</w:t>
      </w:r>
      <w:proofErr w:type="gramEnd"/>
      <w:r w:rsidRPr="00877558">
        <w:rPr>
          <w:szCs w:val="24"/>
        </w:rPr>
        <w:t xml:space="preserve"> </w:t>
      </w:r>
    </w:p>
    <w:p w14:paraId="417EF770" w14:textId="77777777" w:rsidR="00C054F3" w:rsidRPr="00877558" w:rsidRDefault="00C054F3" w:rsidP="00877558">
      <w:pPr>
        <w:jc w:val="both"/>
        <w:rPr>
          <w:b/>
          <w:szCs w:val="24"/>
        </w:rPr>
      </w:pPr>
      <w:r w:rsidRPr="00877558">
        <w:rPr>
          <w:b/>
          <w:szCs w:val="24"/>
        </w:rPr>
        <w:t>RECEIVED 6</w:t>
      </w:r>
      <w:r w:rsidRPr="00877558">
        <w:rPr>
          <w:b/>
          <w:szCs w:val="24"/>
          <w:vertAlign w:val="superscript"/>
        </w:rPr>
        <w:t>th</w:t>
      </w:r>
      <w:r w:rsidRPr="00877558">
        <w:rPr>
          <w:b/>
          <w:szCs w:val="24"/>
        </w:rPr>
        <w:t xml:space="preserve"> March from Rob Burroughs, secretary of Hadley USC BC:</w:t>
      </w:r>
    </w:p>
    <w:p w14:paraId="4CE4D6C0" w14:textId="77777777" w:rsidR="00C054F3" w:rsidRPr="00877558" w:rsidRDefault="00C054F3" w:rsidP="00877558">
      <w:pPr>
        <w:shd w:val="clear" w:color="auto" w:fill="FFFFFF"/>
        <w:jc w:val="both"/>
        <w:rPr>
          <w:szCs w:val="24"/>
        </w:rPr>
      </w:pPr>
      <w:r w:rsidRPr="00877558">
        <w:rPr>
          <w:szCs w:val="24"/>
        </w:rPr>
        <w:t>Hi Malcolm. I am writing to inform you that Hadley USC BC has now folded with immediate effect due to no one to cut the green and lack of support financially and morally from the social club.</w:t>
      </w:r>
    </w:p>
    <w:p w14:paraId="020F57C0" w14:textId="77777777" w:rsidR="00C054F3" w:rsidRPr="00877558" w:rsidRDefault="00C054F3" w:rsidP="00877558">
      <w:pPr>
        <w:shd w:val="clear" w:color="auto" w:fill="FFFFFF"/>
        <w:jc w:val="both"/>
        <w:rPr>
          <w:szCs w:val="24"/>
        </w:rPr>
      </w:pPr>
      <w:r w:rsidRPr="00877558">
        <w:rPr>
          <w:szCs w:val="24"/>
        </w:rPr>
        <w:t>However, a new club called Hadley Bowling Club has been formed and will be playing at the Charlton. They will only be entering a team on a Monday night (</w:t>
      </w:r>
      <w:r w:rsidRPr="00877558">
        <w:rPr>
          <w:i/>
          <w:szCs w:val="24"/>
        </w:rPr>
        <w:t>in division 5</w:t>
      </w:r>
      <w:r w:rsidRPr="00877558">
        <w:rPr>
          <w:szCs w:val="24"/>
        </w:rPr>
        <w:t>), and possibly a Thursday Night side (</w:t>
      </w:r>
      <w:r w:rsidRPr="00877558">
        <w:rPr>
          <w:i/>
          <w:szCs w:val="24"/>
        </w:rPr>
        <w:t>later</w:t>
      </w:r>
      <w:r w:rsidRPr="00877558">
        <w:rPr>
          <w:szCs w:val="24"/>
        </w:rPr>
        <w:t xml:space="preserve"> </w:t>
      </w:r>
      <w:r w:rsidRPr="00877558">
        <w:rPr>
          <w:i/>
          <w:szCs w:val="24"/>
        </w:rPr>
        <w:t>confirmed</w:t>
      </w:r>
      <w:r w:rsidRPr="00877558">
        <w:rPr>
          <w:szCs w:val="24"/>
        </w:rPr>
        <w:t xml:space="preserve">), both at the Charlton. </w:t>
      </w:r>
    </w:p>
    <w:p w14:paraId="21A6059E" w14:textId="77777777" w:rsidR="00C054F3" w:rsidRPr="00877558" w:rsidRDefault="00C054F3" w:rsidP="00877558">
      <w:pPr>
        <w:shd w:val="clear" w:color="auto" w:fill="FFFFFF"/>
        <w:jc w:val="both"/>
        <w:rPr>
          <w:szCs w:val="24"/>
        </w:rPr>
      </w:pPr>
      <w:r w:rsidRPr="00877558">
        <w:rPr>
          <w:szCs w:val="24"/>
        </w:rPr>
        <w:lastRenderedPageBreak/>
        <w:t>Kind regards, Rob</w:t>
      </w:r>
    </w:p>
    <w:p w14:paraId="17CCAEBD" w14:textId="77777777" w:rsidR="00C054F3" w:rsidRPr="00877558" w:rsidRDefault="00C054F3" w:rsidP="00877558">
      <w:pPr>
        <w:jc w:val="both"/>
        <w:rPr>
          <w:b/>
          <w:szCs w:val="24"/>
        </w:rPr>
      </w:pPr>
      <w:r w:rsidRPr="00877558">
        <w:rPr>
          <w:b/>
          <w:szCs w:val="24"/>
        </w:rPr>
        <w:t>RECEIVED 30</w:t>
      </w:r>
      <w:r w:rsidRPr="00877558">
        <w:rPr>
          <w:b/>
          <w:szCs w:val="24"/>
          <w:vertAlign w:val="superscript"/>
        </w:rPr>
        <w:t>th</w:t>
      </w:r>
      <w:r w:rsidRPr="00877558">
        <w:rPr>
          <w:b/>
          <w:szCs w:val="24"/>
        </w:rPr>
        <w:t xml:space="preserve"> March from Les Scott, secretary of Trench:</w:t>
      </w:r>
    </w:p>
    <w:p w14:paraId="313DF767" w14:textId="77777777" w:rsidR="00C054F3" w:rsidRPr="00877558" w:rsidRDefault="00C054F3" w:rsidP="00877558">
      <w:pPr>
        <w:shd w:val="clear" w:color="auto" w:fill="FFFFFF"/>
        <w:jc w:val="both"/>
        <w:rPr>
          <w:szCs w:val="24"/>
        </w:rPr>
      </w:pPr>
      <w:r w:rsidRPr="00877558">
        <w:rPr>
          <w:szCs w:val="24"/>
        </w:rPr>
        <w:t xml:space="preserve">Good </w:t>
      </w:r>
      <w:proofErr w:type="gramStart"/>
      <w:r w:rsidRPr="00877558">
        <w:rPr>
          <w:szCs w:val="24"/>
        </w:rPr>
        <w:t>Evening</w:t>
      </w:r>
      <w:proofErr w:type="gramEnd"/>
      <w:r w:rsidRPr="00877558">
        <w:rPr>
          <w:szCs w:val="24"/>
        </w:rPr>
        <w:t xml:space="preserve"> Malcolm. </w:t>
      </w:r>
    </w:p>
    <w:p w14:paraId="3148E816" w14:textId="77777777" w:rsidR="00C054F3" w:rsidRPr="00877558" w:rsidRDefault="00C054F3" w:rsidP="00877558">
      <w:pPr>
        <w:shd w:val="clear" w:color="auto" w:fill="FFFFFF"/>
        <w:jc w:val="both"/>
        <w:rPr>
          <w:szCs w:val="24"/>
        </w:rPr>
      </w:pPr>
      <w:r w:rsidRPr="00877558">
        <w:rPr>
          <w:szCs w:val="24"/>
        </w:rPr>
        <w:t xml:space="preserve">Can you change our </w:t>
      </w:r>
      <w:proofErr w:type="gramStart"/>
      <w:r w:rsidRPr="00877558">
        <w:rPr>
          <w:szCs w:val="24"/>
        </w:rPr>
        <w:t>Safe Guarding</w:t>
      </w:r>
      <w:proofErr w:type="gramEnd"/>
      <w:r w:rsidRPr="00877558">
        <w:rPr>
          <w:szCs w:val="24"/>
        </w:rPr>
        <w:t xml:space="preserve"> officer from Lin Potter to Leslie Scott</w:t>
      </w:r>
    </w:p>
    <w:p w14:paraId="54FC5A46" w14:textId="77777777" w:rsidR="00C054F3" w:rsidRPr="00877558" w:rsidRDefault="00C054F3" w:rsidP="00877558">
      <w:pPr>
        <w:shd w:val="clear" w:color="auto" w:fill="FFFFFF"/>
        <w:jc w:val="both"/>
        <w:rPr>
          <w:szCs w:val="24"/>
        </w:rPr>
      </w:pPr>
      <w:r w:rsidRPr="00877558">
        <w:rPr>
          <w:szCs w:val="24"/>
        </w:rPr>
        <w:t xml:space="preserve">Tel 07817-291294 (email </w:t>
      </w:r>
      <w:hyperlink r:id="rId8" w:history="1">
        <w:r w:rsidRPr="00877558">
          <w:rPr>
            <w:szCs w:val="24"/>
            <w:u w:val="single"/>
          </w:rPr>
          <w:t>sec.trenchbc@gmail.com</w:t>
        </w:r>
      </w:hyperlink>
      <w:r w:rsidRPr="00877558">
        <w:rPr>
          <w:szCs w:val="24"/>
        </w:rPr>
        <w:t>). I am just waiting for my certificate to come back. Kind Regards, Les</w:t>
      </w:r>
    </w:p>
    <w:p w14:paraId="1A3E14A7" w14:textId="5201E46B" w:rsidR="00C054F3" w:rsidRPr="00877558" w:rsidRDefault="00C054F3" w:rsidP="00877558">
      <w:pPr>
        <w:jc w:val="both"/>
        <w:rPr>
          <w:szCs w:val="24"/>
        </w:rPr>
      </w:pPr>
      <w:r w:rsidRPr="00877558">
        <w:rPr>
          <w:b/>
          <w:szCs w:val="24"/>
        </w:rPr>
        <w:t>ALSO NEED TO PLACE ON RECORD</w:t>
      </w:r>
      <w:r w:rsidRPr="00877558">
        <w:rPr>
          <w:szCs w:val="24"/>
        </w:rPr>
        <w:t xml:space="preserve"> the apologies of </w:t>
      </w:r>
      <w:r w:rsidRPr="00877558">
        <w:rPr>
          <w:b/>
          <w:szCs w:val="24"/>
        </w:rPr>
        <w:t>Horsehay BC</w:t>
      </w:r>
      <w:r w:rsidR="00877558">
        <w:rPr>
          <w:b/>
          <w:szCs w:val="24"/>
        </w:rPr>
        <w:t xml:space="preserve"> </w:t>
      </w:r>
      <w:r w:rsidRPr="00877558">
        <w:rPr>
          <w:szCs w:val="24"/>
        </w:rPr>
        <w:t xml:space="preserve">that, having entered the Dennis Lewis Thursday Division this year, they did not inform the MSBL that their Shrewsbury Ladies League team plays its home fixture on Thursday evenings, leading to </w:t>
      </w:r>
      <w:proofErr w:type="gramStart"/>
      <w:r w:rsidRPr="00877558">
        <w:rPr>
          <w:szCs w:val="24"/>
        </w:rPr>
        <w:t>a number of</w:t>
      </w:r>
      <w:proofErr w:type="gramEnd"/>
      <w:r w:rsidRPr="00877558">
        <w:rPr>
          <w:szCs w:val="24"/>
        </w:rPr>
        <w:t xml:space="preserve"> fixtures clashes for John Palmer to try and sort out.</w:t>
      </w:r>
    </w:p>
    <w:p w14:paraId="227F2B0C" w14:textId="787F9F3A" w:rsidR="006B7F9B" w:rsidRPr="00877558" w:rsidRDefault="006B7F9B" w:rsidP="00877558">
      <w:pPr>
        <w:jc w:val="both"/>
        <w:rPr>
          <w:b/>
          <w:bCs/>
          <w:szCs w:val="24"/>
        </w:rPr>
      </w:pPr>
      <w:proofErr w:type="gramStart"/>
      <w:r w:rsidRPr="00877558">
        <w:rPr>
          <w:b/>
          <w:bCs/>
          <w:szCs w:val="24"/>
        </w:rPr>
        <w:t>7  Treasurer’s</w:t>
      </w:r>
      <w:proofErr w:type="gramEnd"/>
      <w:r w:rsidRPr="00877558">
        <w:rPr>
          <w:b/>
          <w:bCs/>
          <w:szCs w:val="24"/>
        </w:rPr>
        <w:t xml:space="preserve"> report </w:t>
      </w:r>
    </w:p>
    <w:p w14:paraId="063A5009" w14:textId="28C92EE3" w:rsidR="007D39B3" w:rsidRPr="00877558" w:rsidRDefault="007D39B3" w:rsidP="00877558">
      <w:pPr>
        <w:jc w:val="both"/>
        <w:rPr>
          <w:szCs w:val="24"/>
        </w:rPr>
      </w:pPr>
      <w:r w:rsidRPr="00877558">
        <w:rPr>
          <w:szCs w:val="24"/>
        </w:rPr>
        <w:t xml:space="preserve">We have a balance of £5,254. </w:t>
      </w:r>
    </w:p>
    <w:p w14:paraId="03A33312" w14:textId="7A178F94" w:rsidR="00F867EE" w:rsidRPr="00877558" w:rsidRDefault="006B7F9B" w:rsidP="00877558">
      <w:pPr>
        <w:jc w:val="both"/>
        <w:rPr>
          <w:b/>
          <w:bCs/>
          <w:szCs w:val="24"/>
        </w:rPr>
      </w:pPr>
      <w:proofErr w:type="gramStart"/>
      <w:r w:rsidRPr="00877558">
        <w:rPr>
          <w:b/>
          <w:bCs/>
          <w:szCs w:val="24"/>
        </w:rPr>
        <w:t>8</w:t>
      </w:r>
      <w:r w:rsidR="00F867EE" w:rsidRPr="00877558">
        <w:rPr>
          <w:b/>
          <w:bCs/>
          <w:szCs w:val="24"/>
        </w:rPr>
        <w:t xml:space="preserve">  Fixture</w:t>
      </w:r>
      <w:proofErr w:type="gramEnd"/>
      <w:r w:rsidR="00F867EE" w:rsidRPr="00877558">
        <w:rPr>
          <w:b/>
          <w:bCs/>
          <w:szCs w:val="24"/>
        </w:rPr>
        <w:t xml:space="preserve"> Secretary’s report</w:t>
      </w:r>
    </w:p>
    <w:p w14:paraId="789CA552" w14:textId="77777777" w:rsidR="007D39B3" w:rsidRPr="00877558" w:rsidRDefault="007D39B3" w:rsidP="00877558">
      <w:pPr>
        <w:jc w:val="both"/>
        <w:rPr>
          <w:szCs w:val="24"/>
        </w:rPr>
      </w:pPr>
      <w:r w:rsidRPr="00877558">
        <w:rPr>
          <w:szCs w:val="24"/>
        </w:rPr>
        <w:t xml:space="preserve">Good </w:t>
      </w:r>
      <w:proofErr w:type="gramStart"/>
      <w:r w:rsidRPr="00877558">
        <w:rPr>
          <w:szCs w:val="24"/>
        </w:rPr>
        <w:t>evening</w:t>
      </w:r>
      <w:proofErr w:type="gramEnd"/>
      <w:r w:rsidRPr="00877558">
        <w:rPr>
          <w:szCs w:val="24"/>
        </w:rPr>
        <w:t xml:space="preserve"> everybody.</w:t>
      </w:r>
    </w:p>
    <w:p w14:paraId="26970493" w14:textId="77777777" w:rsidR="007D39B3" w:rsidRPr="00877558" w:rsidRDefault="007D39B3" w:rsidP="00877558">
      <w:pPr>
        <w:jc w:val="both"/>
        <w:rPr>
          <w:szCs w:val="24"/>
        </w:rPr>
      </w:pPr>
      <w:r w:rsidRPr="00877558">
        <w:rPr>
          <w:szCs w:val="24"/>
        </w:rPr>
        <w:t>Quite a lot has happened since the March meeting. Sadly, as I’m sure you’re all aware Hadley United Services Club has folded losing us a team from division 1 but their division 5 team has been resurrected as Hadley Bowling Club, playing at Charlton.</w:t>
      </w:r>
    </w:p>
    <w:p w14:paraId="6A38227F" w14:textId="77777777" w:rsidR="007D39B3" w:rsidRPr="00877558" w:rsidRDefault="007D39B3" w:rsidP="00877558">
      <w:pPr>
        <w:jc w:val="both"/>
        <w:rPr>
          <w:szCs w:val="24"/>
        </w:rPr>
      </w:pPr>
      <w:r w:rsidRPr="00877558">
        <w:rPr>
          <w:szCs w:val="24"/>
        </w:rPr>
        <w:t xml:space="preserve">This year’s fixtures have been tricky to </w:t>
      </w:r>
      <w:proofErr w:type="gramStart"/>
      <w:r w:rsidRPr="00877558">
        <w:rPr>
          <w:szCs w:val="24"/>
        </w:rPr>
        <w:t>produce</w:t>
      </w:r>
      <w:proofErr w:type="gramEnd"/>
      <w:r w:rsidRPr="00877558">
        <w:rPr>
          <w:szCs w:val="24"/>
        </w:rPr>
        <w:t xml:space="preserve"> and I must thank the following for their assistance:</w:t>
      </w:r>
    </w:p>
    <w:p w14:paraId="06904B0A" w14:textId="1789895A" w:rsidR="007D39B3" w:rsidRPr="00877558" w:rsidRDefault="007D39B3" w:rsidP="00877558">
      <w:pPr>
        <w:numPr>
          <w:ilvl w:val="0"/>
          <w:numId w:val="17"/>
        </w:numPr>
        <w:jc w:val="both"/>
        <w:rPr>
          <w:szCs w:val="24"/>
        </w:rPr>
      </w:pPr>
      <w:r w:rsidRPr="00877558">
        <w:rPr>
          <w:szCs w:val="24"/>
        </w:rPr>
        <w:t xml:space="preserve">Mike Beckett for coordinating the Friday fixtures with the Premier league. Unfortunately, two fixture clashes couldn’t be avoided - SJB A v Horsehay on 18th September and Wrockwardine Wood A v Newport A on 3rd July. The first of these was resolved thanks to Rob by reversing the Premier fixture. It wasn’t possible to do the same with Wrockwardine </w:t>
      </w:r>
      <w:proofErr w:type="gramStart"/>
      <w:r w:rsidRPr="00877558">
        <w:rPr>
          <w:szCs w:val="24"/>
        </w:rPr>
        <w:t>Wood</w:t>
      </w:r>
      <w:proofErr w:type="gramEnd"/>
      <w:r w:rsidRPr="00877558">
        <w:rPr>
          <w:szCs w:val="24"/>
        </w:rPr>
        <w:t xml:space="preserve"> but this should be resolved soon. Rob Burroughs added that the game had been reversed now as the reverse fixture was on Isle of Man week. Dave Oldcorn said would it be possible to extend the deadline that John had imposed and even play it end of the season. Rob Burroughs replied it couldn’t be played after the end of the season, but we would ask John if the deadline could be extended. </w:t>
      </w:r>
    </w:p>
    <w:p w14:paraId="689B7D7F" w14:textId="77777777" w:rsidR="007D39B3" w:rsidRPr="00877558" w:rsidRDefault="007D39B3" w:rsidP="00877558">
      <w:pPr>
        <w:numPr>
          <w:ilvl w:val="0"/>
          <w:numId w:val="17"/>
        </w:numPr>
        <w:jc w:val="both"/>
        <w:rPr>
          <w:szCs w:val="24"/>
        </w:rPr>
      </w:pPr>
      <w:r w:rsidRPr="00877558">
        <w:rPr>
          <w:szCs w:val="24"/>
        </w:rPr>
        <w:t xml:space="preserve">Martin Gaut and officials from the Shrewsbury Ladies League for reversing a couple of their fixtures </w:t>
      </w:r>
      <w:proofErr w:type="gramStart"/>
      <w:r w:rsidRPr="00877558">
        <w:rPr>
          <w:szCs w:val="24"/>
        </w:rPr>
        <w:t>in order to</w:t>
      </w:r>
      <w:proofErr w:type="gramEnd"/>
      <w:r w:rsidRPr="00877558">
        <w:rPr>
          <w:szCs w:val="24"/>
        </w:rPr>
        <w:t xml:space="preserve"> avoid clashes with Horsehay’s Thursday league side.</w:t>
      </w:r>
    </w:p>
    <w:p w14:paraId="302A5A30" w14:textId="77777777" w:rsidR="007D39B3" w:rsidRPr="00877558" w:rsidRDefault="007D39B3" w:rsidP="00877558">
      <w:pPr>
        <w:numPr>
          <w:ilvl w:val="0"/>
          <w:numId w:val="17"/>
        </w:numPr>
        <w:jc w:val="both"/>
        <w:rPr>
          <w:szCs w:val="24"/>
        </w:rPr>
      </w:pPr>
      <w:r w:rsidRPr="00877558">
        <w:rPr>
          <w:szCs w:val="24"/>
        </w:rPr>
        <w:t>Graham Hughes for helping to sort out the Monday fixtures to avoid clashes with the Trench fixtures in the Wem league.</w:t>
      </w:r>
    </w:p>
    <w:p w14:paraId="24BFF4F8" w14:textId="77777777" w:rsidR="007D39B3" w:rsidRPr="00877558" w:rsidRDefault="007D39B3" w:rsidP="00877558">
      <w:pPr>
        <w:jc w:val="both"/>
        <w:rPr>
          <w:szCs w:val="24"/>
        </w:rPr>
      </w:pPr>
      <w:r w:rsidRPr="00877558">
        <w:rPr>
          <w:szCs w:val="24"/>
        </w:rPr>
        <w:t xml:space="preserve">Usually, the results system is configured to lock player registration when the first result has been posted but as the Friday and Monday divisions don’t start until 13th April, I’ve decided to set the cut-off point as Sunday 12th </w:t>
      </w:r>
      <w:proofErr w:type="gramStart"/>
      <w:r w:rsidRPr="00877558">
        <w:rPr>
          <w:szCs w:val="24"/>
        </w:rPr>
        <w:t>April</w:t>
      </w:r>
      <w:proofErr w:type="gramEnd"/>
      <w:r w:rsidRPr="00877558">
        <w:rPr>
          <w:szCs w:val="24"/>
        </w:rPr>
        <w:t xml:space="preserve"> so you’ll have until then to manipulate your squads. Subsequently, you’ll have to contact me. This date will be the one associated with rule 21d.</w:t>
      </w:r>
    </w:p>
    <w:p w14:paraId="5C96049B" w14:textId="36C44FD1" w:rsidR="007D39B3" w:rsidRPr="00877558" w:rsidRDefault="007D39B3" w:rsidP="00877558">
      <w:pPr>
        <w:jc w:val="both"/>
        <w:rPr>
          <w:szCs w:val="24"/>
        </w:rPr>
      </w:pPr>
      <w:r w:rsidRPr="00877558">
        <w:rPr>
          <w:szCs w:val="24"/>
        </w:rPr>
        <w:t>I checked the system this morning for named 12’s, 6’s &amp; 8’s and the following clubs are either not compliant or have more than needed: </w:t>
      </w:r>
    </w:p>
    <w:p w14:paraId="023B99C3" w14:textId="77777777" w:rsidR="007D39B3" w:rsidRPr="00877558" w:rsidRDefault="007D39B3" w:rsidP="00877558">
      <w:pPr>
        <w:numPr>
          <w:ilvl w:val="0"/>
          <w:numId w:val="18"/>
        </w:numPr>
        <w:jc w:val="both"/>
        <w:rPr>
          <w:szCs w:val="24"/>
        </w:rPr>
      </w:pPr>
      <w:r w:rsidRPr="00877558">
        <w:rPr>
          <w:szCs w:val="24"/>
        </w:rPr>
        <w:t xml:space="preserve">Charlton only have 5 starred players for their A </w:t>
      </w:r>
      <w:proofErr w:type="gramStart"/>
      <w:r w:rsidRPr="00877558">
        <w:rPr>
          <w:szCs w:val="24"/>
        </w:rPr>
        <w:t>team,</w:t>
      </w:r>
      <w:proofErr w:type="gramEnd"/>
      <w:r w:rsidRPr="00877558">
        <w:rPr>
          <w:szCs w:val="24"/>
        </w:rPr>
        <w:t xml:space="preserve"> there should be 6.</w:t>
      </w:r>
    </w:p>
    <w:p w14:paraId="43866D16" w14:textId="77777777" w:rsidR="007D39B3" w:rsidRPr="00877558" w:rsidRDefault="007D39B3" w:rsidP="00877558">
      <w:pPr>
        <w:numPr>
          <w:ilvl w:val="0"/>
          <w:numId w:val="18"/>
        </w:numPr>
        <w:jc w:val="both"/>
        <w:rPr>
          <w:szCs w:val="24"/>
        </w:rPr>
      </w:pPr>
      <w:r w:rsidRPr="00877558">
        <w:rPr>
          <w:szCs w:val="24"/>
        </w:rPr>
        <w:t>SJB have 13 starred for the premier, should be 12.</w:t>
      </w:r>
    </w:p>
    <w:p w14:paraId="1713B505" w14:textId="77777777" w:rsidR="007D39B3" w:rsidRPr="00877558" w:rsidRDefault="007D39B3" w:rsidP="00877558">
      <w:pPr>
        <w:numPr>
          <w:ilvl w:val="0"/>
          <w:numId w:val="18"/>
        </w:numPr>
        <w:jc w:val="both"/>
        <w:rPr>
          <w:szCs w:val="24"/>
        </w:rPr>
      </w:pPr>
      <w:r w:rsidRPr="00877558">
        <w:rPr>
          <w:szCs w:val="24"/>
        </w:rPr>
        <w:t xml:space="preserve">Trench only </w:t>
      </w:r>
      <w:proofErr w:type="gramStart"/>
      <w:r w:rsidRPr="00877558">
        <w:rPr>
          <w:szCs w:val="24"/>
        </w:rPr>
        <w:t>have</w:t>
      </w:r>
      <w:proofErr w:type="gramEnd"/>
      <w:r w:rsidRPr="00877558">
        <w:rPr>
          <w:szCs w:val="24"/>
        </w:rPr>
        <w:t xml:space="preserve"> 4 starred for both their A &amp; B sides, should be 6 for both.</w:t>
      </w:r>
    </w:p>
    <w:p w14:paraId="278DEBBC" w14:textId="77777777" w:rsidR="007D39B3" w:rsidRPr="00877558" w:rsidRDefault="007D39B3" w:rsidP="00877558">
      <w:pPr>
        <w:jc w:val="both"/>
        <w:rPr>
          <w:szCs w:val="24"/>
        </w:rPr>
      </w:pPr>
      <w:r w:rsidRPr="00877558">
        <w:rPr>
          <w:szCs w:val="24"/>
        </w:rPr>
        <w:t xml:space="preserve">Finally, there are </w:t>
      </w:r>
      <w:proofErr w:type="gramStart"/>
      <w:r w:rsidRPr="00877558">
        <w:rPr>
          <w:szCs w:val="24"/>
        </w:rPr>
        <w:t>a number of</w:t>
      </w:r>
      <w:proofErr w:type="gramEnd"/>
      <w:r w:rsidRPr="00877558">
        <w:rPr>
          <w:szCs w:val="24"/>
        </w:rPr>
        <w:t xml:space="preserve"> players who have been registered for some time but don’t have a BCGBA number:</w:t>
      </w:r>
    </w:p>
    <w:p w14:paraId="0A994FA3" w14:textId="77777777" w:rsidR="007D39B3" w:rsidRPr="00877558" w:rsidRDefault="007D39B3" w:rsidP="00877558">
      <w:pPr>
        <w:numPr>
          <w:ilvl w:val="0"/>
          <w:numId w:val="19"/>
        </w:numPr>
        <w:jc w:val="both"/>
        <w:rPr>
          <w:szCs w:val="24"/>
        </w:rPr>
      </w:pPr>
      <w:r w:rsidRPr="00877558">
        <w:rPr>
          <w:szCs w:val="24"/>
        </w:rPr>
        <w:t>Albrighton - Clive Postle</w:t>
      </w:r>
    </w:p>
    <w:p w14:paraId="3690C681" w14:textId="77777777" w:rsidR="007D39B3" w:rsidRPr="00877558" w:rsidRDefault="007D39B3" w:rsidP="00877558">
      <w:pPr>
        <w:numPr>
          <w:ilvl w:val="0"/>
          <w:numId w:val="19"/>
        </w:numPr>
        <w:jc w:val="both"/>
        <w:rPr>
          <w:szCs w:val="24"/>
        </w:rPr>
      </w:pPr>
      <w:r w:rsidRPr="00877558">
        <w:rPr>
          <w:szCs w:val="24"/>
        </w:rPr>
        <w:t>Broseley - Julian Chambers</w:t>
      </w:r>
    </w:p>
    <w:p w14:paraId="6B1C15BB" w14:textId="77777777" w:rsidR="007D39B3" w:rsidRPr="00877558" w:rsidRDefault="007D39B3" w:rsidP="00877558">
      <w:pPr>
        <w:numPr>
          <w:ilvl w:val="0"/>
          <w:numId w:val="19"/>
        </w:numPr>
        <w:jc w:val="both"/>
        <w:rPr>
          <w:szCs w:val="24"/>
        </w:rPr>
      </w:pPr>
      <w:r w:rsidRPr="00877558">
        <w:rPr>
          <w:szCs w:val="24"/>
        </w:rPr>
        <w:t>Hadley - Lee Steadman</w:t>
      </w:r>
    </w:p>
    <w:p w14:paraId="2F7AA317" w14:textId="77777777" w:rsidR="007D39B3" w:rsidRPr="00877558" w:rsidRDefault="007D39B3" w:rsidP="00877558">
      <w:pPr>
        <w:numPr>
          <w:ilvl w:val="0"/>
          <w:numId w:val="19"/>
        </w:numPr>
        <w:jc w:val="both"/>
        <w:rPr>
          <w:szCs w:val="24"/>
        </w:rPr>
      </w:pPr>
      <w:r w:rsidRPr="00877558">
        <w:rPr>
          <w:szCs w:val="24"/>
        </w:rPr>
        <w:t>Shifnal - Melvyn Clarke</w:t>
      </w:r>
    </w:p>
    <w:p w14:paraId="0ECF8273" w14:textId="77777777" w:rsidR="007D39B3" w:rsidRPr="00877558" w:rsidRDefault="007D39B3" w:rsidP="00877558">
      <w:pPr>
        <w:numPr>
          <w:ilvl w:val="0"/>
          <w:numId w:val="19"/>
        </w:numPr>
        <w:jc w:val="both"/>
        <w:rPr>
          <w:szCs w:val="24"/>
        </w:rPr>
      </w:pPr>
      <w:r w:rsidRPr="00877558">
        <w:rPr>
          <w:szCs w:val="24"/>
        </w:rPr>
        <w:lastRenderedPageBreak/>
        <w:t>St Georges - Dave Gibbs</w:t>
      </w:r>
    </w:p>
    <w:p w14:paraId="382C563A" w14:textId="77777777" w:rsidR="007D39B3" w:rsidRPr="00877558" w:rsidRDefault="007D39B3" w:rsidP="00877558">
      <w:pPr>
        <w:jc w:val="both"/>
        <w:rPr>
          <w:szCs w:val="24"/>
        </w:rPr>
      </w:pPr>
      <w:r w:rsidRPr="00877558">
        <w:rPr>
          <w:szCs w:val="24"/>
        </w:rPr>
        <w:t xml:space="preserve">And Trench </w:t>
      </w:r>
      <w:proofErr w:type="gramStart"/>
      <w:r w:rsidRPr="00877558">
        <w:rPr>
          <w:szCs w:val="24"/>
        </w:rPr>
        <w:t>have</w:t>
      </w:r>
      <w:proofErr w:type="gramEnd"/>
      <w:r w:rsidRPr="00877558">
        <w:rPr>
          <w:szCs w:val="24"/>
        </w:rPr>
        <w:t xml:space="preserve"> recently added: Andrew Armstrong, Phil Fitzpatrick, Barry Morgan &amp; Sharon Morgan.</w:t>
      </w:r>
    </w:p>
    <w:p w14:paraId="227F1ED5" w14:textId="77777777" w:rsidR="007D39B3" w:rsidRPr="00877558" w:rsidRDefault="007D39B3" w:rsidP="00877558">
      <w:pPr>
        <w:jc w:val="both"/>
        <w:rPr>
          <w:szCs w:val="24"/>
        </w:rPr>
      </w:pPr>
      <w:r w:rsidRPr="00877558">
        <w:rPr>
          <w:szCs w:val="24"/>
        </w:rPr>
        <w:t xml:space="preserve">If these are still </w:t>
      </w:r>
      <w:proofErr w:type="gramStart"/>
      <w:r w:rsidRPr="00877558">
        <w:rPr>
          <w:szCs w:val="24"/>
        </w:rPr>
        <w:t>valid</w:t>
      </w:r>
      <w:proofErr w:type="gramEnd"/>
      <w:r w:rsidRPr="00877558">
        <w:rPr>
          <w:szCs w:val="24"/>
        </w:rPr>
        <w:t xml:space="preserve"> can you please ensure that they have a BCGBA number, register it while you still can or send it to me and I’ll update their details?</w:t>
      </w:r>
    </w:p>
    <w:p w14:paraId="6AD9F695" w14:textId="77777777" w:rsidR="007D39B3" w:rsidRPr="00877558" w:rsidRDefault="007D39B3" w:rsidP="00877558">
      <w:pPr>
        <w:jc w:val="both"/>
        <w:rPr>
          <w:szCs w:val="24"/>
        </w:rPr>
      </w:pPr>
      <w:r w:rsidRPr="00877558">
        <w:rPr>
          <w:szCs w:val="24"/>
        </w:rPr>
        <w:t>That’s about it for now, good luck to everybody for the rest of the season!</w:t>
      </w:r>
    </w:p>
    <w:p w14:paraId="0BFF93F9" w14:textId="77777777" w:rsidR="007D39B3" w:rsidRPr="00877558" w:rsidRDefault="007D39B3" w:rsidP="00877558">
      <w:pPr>
        <w:jc w:val="both"/>
        <w:rPr>
          <w:szCs w:val="24"/>
        </w:rPr>
      </w:pPr>
      <w:r w:rsidRPr="00877558">
        <w:rPr>
          <w:szCs w:val="24"/>
        </w:rPr>
        <w:t>Any questions?</w:t>
      </w:r>
    </w:p>
    <w:p w14:paraId="26EAE67F" w14:textId="581FB247" w:rsidR="00F867EE" w:rsidRPr="001A349E" w:rsidRDefault="006B7F9B" w:rsidP="00877558">
      <w:pPr>
        <w:jc w:val="both"/>
        <w:rPr>
          <w:b/>
          <w:bCs/>
          <w:szCs w:val="24"/>
        </w:rPr>
      </w:pPr>
      <w:proofErr w:type="gramStart"/>
      <w:r w:rsidRPr="001A349E">
        <w:rPr>
          <w:b/>
          <w:bCs/>
          <w:szCs w:val="24"/>
        </w:rPr>
        <w:t>9</w:t>
      </w:r>
      <w:r w:rsidR="00F867EE" w:rsidRPr="001A349E">
        <w:rPr>
          <w:b/>
          <w:bCs/>
          <w:szCs w:val="24"/>
        </w:rPr>
        <w:t xml:space="preserve">  Competition</w:t>
      </w:r>
      <w:proofErr w:type="gramEnd"/>
      <w:r w:rsidR="00F867EE" w:rsidRPr="001A349E">
        <w:rPr>
          <w:b/>
          <w:bCs/>
          <w:szCs w:val="24"/>
        </w:rPr>
        <w:t xml:space="preserve"> Secretary’s report</w:t>
      </w:r>
    </w:p>
    <w:p w14:paraId="50FADBEC" w14:textId="77777777" w:rsidR="001A349E" w:rsidRDefault="006C1D96" w:rsidP="001A349E">
      <w:pPr>
        <w:pStyle w:val="ListParagraph"/>
        <w:numPr>
          <w:ilvl w:val="0"/>
          <w:numId w:val="20"/>
        </w:numPr>
        <w:jc w:val="both"/>
        <w:rPr>
          <w:iCs/>
          <w:szCs w:val="24"/>
        </w:rPr>
      </w:pPr>
      <w:proofErr w:type="gramStart"/>
      <w:r w:rsidRPr="001A349E">
        <w:rPr>
          <w:iCs/>
          <w:szCs w:val="24"/>
        </w:rPr>
        <w:t>Well</w:t>
      </w:r>
      <w:proofErr w:type="gramEnd"/>
      <w:r w:rsidRPr="001A349E">
        <w:rPr>
          <w:iCs/>
          <w:szCs w:val="24"/>
        </w:rPr>
        <w:t xml:space="preserve"> done to Stuart Rutter on winning the Thursday Night Merit. It was a disappointing entry of 17 but that was because of a few reasons. This would be run again at the end of this season with the games needed to be played reduced to 8. Thank you to St Georges and Tony Rhodes on hosting this. Thank you to Michael Cooper and Jackie Rutter for running the qualifiers and to Trench and Donnington Wood on hosting. </w:t>
      </w:r>
    </w:p>
    <w:p w14:paraId="52479DA2" w14:textId="77777777" w:rsidR="001A349E" w:rsidRDefault="006C1D96" w:rsidP="001A349E">
      <w:pPr>
        <w:pStyle w:val="ListParagraph"/>
        <w:numPr>
          <w:ilvl w:val="0"/>
          <w:numId w:val="20"/>
        </w:numPr>
        <w:jc w:val="both"/>
        <w:rPr>
          <w:iCs/>
          <w:szCs w:val="24"/>
        </w:rPr>
      </w:pPr>
      <w:r w:rsidRPr="001A349E">
        <w:rPr>
          <w:iCs/>
          <w:szCs w:val="24"/>
        </w:rPr>
        <w:t xml:space="preserve">Was there any interest in a Thursday or Saturday Afternoon Merit? No there wasn’t. </w:t>
      </w:r>
    </w:p>
    <w:p w14:paraId="175ED347" w14:textId="77777777" w:rsidR="001A349E" w:rsidRDefault="006C1D96" w:rsidP="001A349E">
      <w:pPr>
        <w:pStyle w:val="ListParagraph"/>
        <w:numPr>
          <w:ilvl w:val="0"/>
          <w:numId w:val="20"/>
        </w:numPr>
        <w:jc w:val="both"/>
        <w:rPr>
          <w:iCs/>
          <w:szCs w:val="24"/>
        </w:rPr>
      </w:pPr>
      <w:r w:rsidRPr="001A349E">
        <w:rPr>
          <w:iCs/>
          <w:szCs w:val="24"/>
        </w:rPr>
        <w:t xml:space="preserve">I have started to contact some clubs about using their greens. Malcolm Fletcher emailed the dates out to everyone so please share this with your players and put in your clubhouses. </w:t>
      </w:r>
    </w:p>
    <w:p w14:paraId="3151D344" w14:textId="77777777" w:rsidR="001A349E" w:rsidRDefault="006C1D96" w:rsidP="001A349E">
      <w:pPr>
        <w:pStyle w:val="ListParagraph"/>
        <w:numPr>
          <w:ilvl w:val="0"/>
          <w:numId w:val="20"/>
        </w:numPr>
        <w:jc w:val="both"/>
        <w:rPr>
          <w:iCs/>
          <w:szCs w:val="24"/>
        </w:rPr>
      </w:pPr>
      <w:r w:rsidRPr="001A349E">
        <w:rPr>
          <w:iCs/>
          <w:szCs w:val="24"/>
        </w:rPr>
        <w:t xml:space="preserve">The Harris &amp; Ashton Cups can be entered through your club login page. </w:t>
      </w:r>
    </w:p>
    <w:p w14:paraId="5648AF59" w14:textId="74E9A7A6" w:rsidR="00A14E57" w:rsidRPr="001A349E" w:rsidRDefault="006C1D96" w:rsidP="001A349E">
      <w:pPr>
        <w:pStyle w:val="ListParagraph"/>
        <w:numPr>
          <w:ilvl w:val="0"/>
          <w:numId w:val="20"/>
        </w:numPr>
        <w:jc w:val="both"/>
        <w:rPr>
          <w:iCs/>
          <w:szCs w:val="24"/>
        </w:rPr>
      </w:pPr>
      <w:r w:rsidRPr="001A349E">
        <w:rPr>
          <w:iCs/>
          <w:szCs w:val="24"/>
        </w:rPr>
        <w:t xml:space="preserve">There are two </w:t>
      </w:r>
      <w:r w:rsidR="001A349E">
        <w:rPr>
          <w:iCs/>
          <w:szCs w:val="24"/>
        </w:rPr>
        <w:t xml:space="preserve">more </w:t>
      </w:r>
      <w:r w:rsidRPr="001A349E">
        <w:rPr>
          <w:iCs/>
          <w:szCs w:val="24"/>
        </w:rPr>
        <w:t>venues sorted now. Charlton will host the Fletcher Junior Doubles on 11</w:t>
      </w:r>
      <w:r w:rsidRPr="001A349E">
        <w:rPr>
          <w:iCs/>
          <w:szCs w:val="24"/>
          <w:vertAlign w:val="superscript"/>
        </w:rPr>
        <w:t>th</w:t>
      </w:r>
      <w:r w:rsidRPr="001A349E">
        <w:rPr>
          <w:iCs/>
          <w:szCs w:val="24"/>
        </w:rPr>
        <w:t xml:space="preserve"> July and Sinclair the Junior &amp; Adult Doubles on 29</w:t>
      </w:r>
      <w:r w:rsidRPr="001A349E">
        <w:rPr>
          <w:iCs/>
          <w:szCs w:val="24"/>
          <w:vertAlign w:val="superscript"/>
        </w:rPr>
        <w:t>th</w:t>
      </w:r>
      <w:r w:rsidRPr="001A349E">
        <w:rPr>
          <w:iCs/>
          <w:szCs w:val="24"/>
        </w:rPr>
        <w:t xml:space="preserve"> August. </w:t>
      </w:r>
    </w:p>
    <w:p w14:paraId="1C996F61" w14:textId="4D1F8C94" w:rsidR="00F867EE" w:rsidRPr="001A349E" w:rsidRDefault="006B7F9B" w:rsidP="00877558">
      <w:pPr>
        <w:jc w:val="both"/>
        <w:rPr>
          <w:b/>
          <w:bCs/>
          <w:szCs w:val="24"/>
        </w:rPr>
      </w:pPr>
      <w:r w:rsidRPr="001A349E">
        <w:rPr>
          <w:b/>
          <w:bCs/>
          <w:szCs w:val="24"/>
        </w:rPr>
        <w:t>10</w:t>
      </w:r>
      <w:r w:rsidR="00F867EE" w:rsidRPr="001A349E">
        <w:rPr>
          <w:b/>
          <w:bCs/>
          <w:szCs w:val="24"/>
        </w:rPr>
        <w:t xml:space="preserve"> Development Strategy </w:t>
      </w:r>
    </w:p>
    <w:p w14:paraId="3FF307E5" w14:textId="77777777" w:rsidR="00C054F3" w:rsidRPr="00877558" w:rsidRDefault="00C054F3" w:rsidP="00877558">
      <w:pPr>
        <w:jc w:val="both"/>
        <w:rPr>
          <w:szCs w:val="24"/>
        </w:rPr>
      </w:pPr>
      <w:r w:rsidRPr="00877558">
        <w:rPr>
          <w:szCs w:val="24"/>
        </w:rPr>
        <w:t>The Mid Shropshire League’s officers firstly reviewed the BCGBA draft constitution for affiliated leagues in November and then, at their latest meeting on March 16, agreed a way forward to incorporate what they feel is needed to bring their rules into line with what is required these days.</w:t>
      </w:r>
    </w:p>
    <w:p w14:paraId="6982AE3C" w14:textId="77777777" w:rsidR="00C054F3" w:rsidRPr="00877558" w:rsidRDefault="00C054F3" w:rsidP="00877558">
      <w:pPr>
        <w:jc w:val="both"/>
        <w:rPr>
          <w:szCs w:val="24"/>
        </w:rPr>
      </w:pPr>
      <w:r w:rsidRPr="00877558">
        <w:rPr>
          <w:szCs w:val="24"/>
        </w:rPr>
        <w:t>Once the playing season gets underway, General Secretary Malcolm Fletcher will be coming up with proposals that will go for approval at an EGM before the July Executive Committee meeting. The slight complication is that the League is run under 3 sets of rules and the changes required may well lead to changes in 2 of those sets – so the task in not straightforward!</w:t>
      </w:r>
    </w:p>
    <w:p w14:paraId="55633007" w14:textId="77777777" w:rsidR="00C054F3" w:rsidRPr="00877558" w:rsidRDefault="00C054F3" w:rsidP="00877558">
      <w:pPr>
        <w:jc w:val="both"/>
        <w:rPr>
          <w:szCs w:val="24"/>
        </w:rPr>
      </w:pPr>
      <w:r w:rsidRPr="00877558">
        <w:rPr>
          <w:szCs w:val="24"/>
        </w:rPr>
        <w:t>Since the start of this year the League has had good feedback from clubs like Maddocks, Broseley and Newport who have had issues when looking at the BCGBA’s draft constitution, given their individual circumstances. That has promoted CDO Paul Wilson to write:</w:t>
      </w:r>
    </w:p>
    <w:p w14:paraId="59365C86" w14:textId="77777777" w:rsidR="00C054F3" w:rsidRPr="00877558" w:rsidRDefault="00C054F3" w:rsidP="00877558">
      <w:pPr>
        <w:jc w:val="both"/>
        <w:rPr>
          <w:szCs w:val="24"/>
        </w:rPr>
      </w:pPr>
      <w:r w:rsidRPr="00877558">
        <w:rPr>
          <w:szCs w:val="24"/>
        </w:rPr>
        <w:t>“I think I said at the time that this has been sent out as ok'd from BCGBA but that it’s not compulsory for clubs to change their club constitution. Everyone currently has their own version and their own set of circumstances</w:t>
      </w:r>
    </w:p>
    <w:p w14:paraId="158874AC" w14:textId="77777777" w:rsidR="00C054F3" w:rsidRPr="00877558" w:rsidRDefault="00C054F3" w:rsidP="00877558">
      <w:pPr>
        <w:jc w:val="both"/>
        <w:rPr>
          <w:szCs w:val="24"/>
        </w:rPr>
      </w:pPr>
      <w:r w:rsidRPr="00877558">
        <w:rPr>
          <w:szCs w:val="24"/>
        </w:rPr>
        <w:t>“</w:t>
      </w:r>
      <w:proofErr w:type="gramStart"/>
      <w:r w:rsidRPr="00877558">
        <w:rPr>
          <w:szCs w:val="24"/>
        </w:rPr>
        <w:t>Personally</w:t>
      </w:r>
      <w:proofErr w:type="gramEnd"/>
      <w:r w:rsidRPr="00877558">
        <w:rPr>
          <w:szCs w:val="24"/>
        </w:rPr>
        <w:t xml:space="preserve"> I’m quite happy that they only take parts of it (the draft). For me the exercise is for people to review their current constitutions and amend as they see fit as most are years out of date.</w:t>
      </w:r>
    </w:p>
    <w:p w14:paraId="2EF0A4DB" w14:textId="77777777" w:rsidR="00C054F3" w:rsidRPr="00877558" w:rsidRDefault="00C054F3" w:rsidP="00877558">
      <w:pPr>
        <w:jc w:val="both"/>
        <w:rPr>
          <w:szCs w:val="24"/>
        </w:rPr>
      </w:pPr>
      <w:r w:rsidRPr="00877558">
        <w:rPr>
          <w:szCs w:val="24"/>
        </w:rPr>
        <w:t>“Broseley &amp; Maddocks have already made similar points to Newport because of their nature as Social Clubs with a bowls arm.”</w:t>
      </w:r>
    </w:p>
    <w:p w14:paraId="60F12C24" w14:textId="77777777" w:rsidR="00C054F3" w:rsidRPr="00877558" w:rsidRDefault="00C054F3" w:rsidP="00877558">
      <w:pPr>
        <w:jc w:val="both"/>
        <w:rPr>
          <w:szCs w:val="24"/>
        </w:rPr>
      </w:pPr>
      <w:r w:rsidRPr="00877558">
        <w:rPr>
          <w:szCs w:val="24"/>
        </w:rPr>
        <w:t xml:space="preserve">“I suggest Newport just amend as they see fit for their circumstances – Steve Anyon makes some good </w:t>
      </w:r>
      <w:proofErr w:type="gramStart"/>
      <w:r w:rsidRPr="00877558">
        <w:rPr>
          <w:szCs w:val="24"/>
        </w:rPr>
        <w:t>points</w:t>
      </w:r>
      <w:proofErr w:type="gramEnd"/>
      <w:r w:rsidRPr="00877558">
        <w:rPr>
          <w:szCs w:val="24"/>
        </w:rPr>
        <w:t xml:space="preserve"> and I’ll pass his comments on to Jayne McCay (BCGBA National Development Officer)</w:t>
      </w:r>
    </w:p>
    <w:p w14:paraId="1F373EF7" w14:textId="77777777" w:rsidR="00C054F3" w:rsidRPr="00877558" w:rsidRDefault="00C054F3" w:rsidP="00877558">
      <w:pPr>
        <w:jc w:val="both"/>
        <w:rPr>
          <w:b/>
          <w:szCs w:val="24"/>
        </w:rPr>
      </w:pPr>
      <w:r w:rsidRPr="00877558">
        <w:rPr>
          <w:b/>
          <w:szCs w:val="24"/>
        </w:rPr>
        <w:t>2026 Development Strategy &amp; Progress – MSBL Clubs</w:t>
      </w:r>
    </w:p>
    <w:p w14:paraId="25775410" w14:textId="77777777" w:rsidR="00C054F3" w:rsidRPr="00877558" w:rsidRDefault="00C054F3" w:rsidP="00877558">
      <w:pPr>
        <w:jc w:val="both"/>
        <w:rPr>
          <w:szCs w:val="24"/>
          <w:lang w:eastAsia="en-GB"/>
        </w:rPr>
      </w:pPr>
      <w:r w:rsidRPr="00877558">
        <w:rPr>
          <w:szCs w:val="24"/>
          <w:lang w:eastAsia="en-GB"/>
        </w:rPr>
        <w:t>SHIFNAL Bowling Club Limited have Articles of Association in place. Copies of the Articles and Bye-Laws can be found on the Shifnal Bowling Club website (</w:t>
      </w:r>
      <w:hyperlink r:id="rId9" w:tgtFrame="_blank" w:history="1">
        <w:r w:rsidRPr="00877558">
          <w:rPr>
            <w:color w:val="0084D6"/>
            <w:szCs w:val="24"/>
            <w:u w:val="single"/>
            <w:lang w:eastAsia="en-GB"/>
          </w:rPr>
          <w:t>https://www.hugofox.com/community/shifnal-bowling-club-20496/club-constitution--rules/</w:t>
        </w:r>
      </w:hyperlink>
      <w:r w:rsidRPr="00877558">
        <w:rPr>
          <w:szCs w:val="24"/>
          <w:lang w:eastAsia="en-GB"/>
        </w:rPr>
        <w:t xml:space="preserve">). The Articles of Association are to be subject to an internal review in 2026. Michael Furness, Gen Sec </w:t>
      </w:r>
    </w:p>
    <w:p w14:paraId="6DE0A47B" w14:textId="77777777" w:rsidR="00C054F3" w:rsidRPr="00877558" w:rsidRDefault="00C054F3" w:rsidP="00877558">
      <w:pPr>
        <w:shd w:val="clear" w:color="auto" w:fill="FFFFFF"/>
        <w:jc w:val="both"/>
        <w:rPr>
          <w:szCs w:val="24"/>
          <w:lang w:eastAsia="en-GB"/>
        </w:rPr>
      </w:pPr>
      <w:r w:rsidRPr="00877558">
        <w:rPr>
          <w:szCs w:val="24"/>
          <w:lang w:eastAsia="en-GB"/>
        </w:rPr>
        <w:lastRenderedPageBreak/>
        <w:t xml:space="preserve">ST GEORGES </w:t>
      </w:r>
      <w:proofErr w:type="gramStart"/>
      <w:r w:rsidRPr="00877558">
        <w:rPr>
          <w:szCs w:val="24"/>
          <w:lang w:eastAsia="en-GB"/>
        </w:rPr>
        <w:t>-  Reviewed</w:t>
      </w:r>
      <w:proofErr w:type="gramEnd"/>
      <w:r w:rsidRPr="00877558">
        <w:rPr>
          <w:szCs w:val="24"/>
          <w:lang w:eastAsia="en-GB"/>
        </w:rPr>
        <w:t xml:space="preserve"> our club constitution and, </w:t>
      </w:r>
      <w:proofErr w:type="gramStart"/>
      <w:r w:rsidRPr="00877558">
        <w:rPr>
          <w:szCs w:val="24"/>
          <w:lang w:eastAsia="en-GB"/>
        </w:rPr>
        <w:t>in light of</w:t>
      </w:r>
      <w:proofErr w:type="gramEnd"/>
      <w:r w:rsidRPr="00877558">
        <w:rPr>
          <w:szCs w:val="24"/>
          <w:lang w:eastAsia="en-GB"/>
        </w:rPr>
        <w:t xml:space="preserve"> the review, have highlighted a couple of amendments that need updating. However, there isn't anything wholesale that needs changing. We have also set out to review/ create the other policies </w:t>
      </w:r>
      <w:proofErr w:type="gramStart"/>
      <w:r w:rsidRPr="00877558">
        <w:rPr>
          <w:szCs w:val="24"/>
          <w:lang w:eastAsia="en-GB"/>
        </w:rPr>
        <w:t>required, and</w:t>
      </w:r>
      <w:proofErr w:type="gramEnd"/>
      <w:r w:rsidRPr="00877558">
        <w:rPr>
          <w:szCs w:val="24"/>
          <w:lang w:eastAsia="en-GB"/>
        </w:rPr>
        <w:t xml:space="preserve"> will do so over the coming season. Matt Rhodes, sec</w:t>
      </w:r>
    </w:p>
    <w:p w14:paraId="15ED63A2" w14:textId="77777777" w:rsidR="00C054F3" w:rsidRPr="00877558" w:rsidRDefault="00C054F3" w:rsidP="00877558">
      <w:pPr>
        <w:shd w:val="clear" w:color="auto" w:fill="FFFFFF"/>
        <w:jc w:val="both"/>
        <w:rPr>
          <w:rFonts w:eastAsia="Times New Roman"/>
          <w:szCs w:val="24"/>
          <w:lang w:eastAsia="en-GB"/>
        </w:rPr>
      </w:pPr>
      <w:r w:rsidRPr="00877558">
        <w:rPr>
          <w:szCs w:val="24"/>
          <w:lang w:eastAsia="en-GB"/>
        </w:rPr>
        <w:t xml:space="preserve">EDGMOND - </w:t>
      </w:r>
      <w:r w:rsidRPr="00877558">
        <w:rPr>
          <w:rFonts w:eastAsia="Times New Roman"/>
          <w:szCs w:val="24"/>
          <w:lang w:eastAsia="en-GB"/>
        </w:rPr>
        <w:t xml:space="preserve">EGM on 10th January to address the issues raised and constitution amended, with additions. Turning to the Data Protection we now have a Data Protection Officer (Not suggested by the </w:t>
      </w:r>
      <w:proofErr w:type="gramStart"/>
      <w:r w:rsidRPr="00877558">
        <w:rPr>
          <w:rFonts w:eastAsia="Times New Roman"/>
          <w:szCs w:val="24"/>
          <w:lang w:eastAsia="en-GB"/>
        </w:rPr>
        <w:t>BCGBA  but</w:t>
      </w:r>
      <w:proofErr w:type="gramEnd"/>
      <w:r w:rsidRPr="00877558">
        <w:rPr>
          <w:rFonts w:eastAsia="Times New Roman"/>
          <w:szCs w:val="24"/>
          <w:lang w:eastAsia="en-GB"/>
        </w:rPr>
        <w:t xml:space="preserve"> agreed by our club) to be proactive in these matters. That way we feel we would pass a </w:t>
      </w:r>
      <w:proofErr w:type="gramStart"/>
      <w:r w:rsidRPr="00877558">
        <w:rPr>
          <w:rFonts w:eastAsia="Times New Roman"/>
          <w:szCs w:val="24"/>
          <w:lang w:eastAsia="en-GB"/>
        </w:rPr>
        <w:t>third party</w:t>
      </w:r>
      <w:proofErr w:type="gramEnd"/>
      <w:r w:rsidRPr="00877558">
        <w:rPr>
          <w:rFonts w:eastAsia="Times New Roman"/>
          <w:szCs w:val="24"/>
          <w:lang w:eastAsia="en-GB"/>
        </w:rPr>
        <w:t xml:space="preserve"> audit. Communication procedures also tightened </w:t>
      </w:r>
      <w:proofErr w:type="gramStart"/>
      <w:r w:rsidRPr="00877558">
        <w:rPr>
          <w:rFonts w:eastAsia="Times New Roman"/>
          <w:szCs w:val="24"/>
          <w:lang w:eastAsia="en-GB"/>
        </w:rPr>
        <w:t>up</w:t>
      </w:r>
      <w:proofErr w:type="gramEnd"/>
      <w:r w:rsidRPr="00877558">
        <w:rPr>
          <w:rFonts w:eastAsia="Times New Roman"/>
          <w:szCs w:val="24"/>
          <w:lang w:eastAsia="en-GB"/>
        </w:rPr>
        <w:t xml:space="preserve"> and 3 further members have now undertaken DBS checks to support our forthcoming project regarding Junior Coaching and events. Bob Riley, sec</w:t>
      </w:r>
    </w:p>
    <w:p w14:paraId="4F13F140" w14:textId="77777777" w:rsidR="00C054F3" w:rsidRPr="00877558" w:rsidRDefault="00C054F3" w:rsidP="00877558">
      <w:pPr>
        <w:shd w:val="clear" w:color="auto" w:fill="FFFFFF"/>
        <w:jc w:val="both"/>
        <w:rPr>
          <w:szCs w:val="24"/>
          <w:shd w:val="clear" w:color="auto" w:fill="FFFFFF"/>
        </w:rPr>
      </w:pPr>
      <w:r w:rsidRPr="00877558">
        <w:rPr>
          <w:rFonts w:eastAsia="Times New Roman"/>
          <w:szCs w:val="24"/>
          <w:lang w:eastAsia="en-GB"/>
        </w:rPr>
        <w:t xml:space="preserve">ALLSCOTT HEATH - </w:t>
      </w:r>
      <w:r w:rsidRPr="00877558">
        <w:rPr>
          <w:szCs w:val="24"/>
          <w:shd w:val="clear" w:color="auto" w:fill="FFFFFF"/>
        </w:rPr>
        <w:t>Bowls Club constitution has been updated and passed at our AGM on 1st February. Yvonne Kendall, sec</w:t>
      </w:r>
    </w:p>
    <w:p w14:paraId="690DA1EF" w14:textId="77777777" w:rsidR="00C054F3" w:rsidRPr="00877558" w:rsidRDefault="00C054F3" w:rsidP="00877558">
      <w:pPr>
        <w:jc w:val="both"/>
        <w:rPr>
          <w:szCs w:val="24"/>
          <w:shd w:val="clear" w:color="auto" w:fill="FFFFFF"/>
        </w:rPr>
      </w:pPr>
      <w:r w:rsidRPr="00877558">
        <w:rPr>
          <w:szCs w:val="24"/>
          <w:lang w:eastAsia="en-GB"/>
        </w:rPr>
        <w:t xml:space="preserve">HORSEHAY – </w:t>
      </w:r>
      <w:r w:rsidRPr="00877558">
        <w:rPr>
          <w:rFonts w:eastAsia="Times New Roman"/>
          <w:szCs w:val="24"/>
          <w:lang w:eastAsia="en-GB"/>
        </w:rPr>
        <w:t xml:space="preserve">have updated their constitution and adopted the welfare policy and code of conduct of the League / BCGBA / SCGBA as requested. In </w:t>
      </w:r>
      <w:proofErr w:type="gramStart"/>
      <w:r w:rsidRPr="00877558">
        <w:rPr>
          <w:rFonts w:eastAsia="Times New Roman"/>
          <w:szCs w:val="24"/>
          <w:lang w:eastAsia="en-GB"/>
        </w:rPr>
        <w:t>addition</w:t>
      </w:r>
      <w:proofErr w:type="gramEnd"/>
      <w:r w:rsidRPr="00877558">
        <w:rPr>
          <w:rFonts w:eastAsia="Times New Roman"/>
          <w:szCs w:val="24"/>
          <w:lang w:eastAsia="en-GB"/>
        </w:rPr>
        <w:t xml:space="preserve"> there is a </w:t>
      </w:r>
      <w:r w:rsidRPr="00877558">
        <w:rPr>
          <w:szCs w:val="24"/>
          <w:shd w:val="clear" w:color="auto" w:fill="FFFFFF"/>
        </w:rPr>
        <w:t>club charter to outline visions and development for the club both on and off the green. Steve Reeves</w:t>
      </w:r>
    </w:p>
    <w:p w14:paraId="4B0A420A" w14:textId="77777777" w:rsidR="00C054F3" w:rsidRPr="00877558" w:rsidRDefault="00C054F3" w:rsidP="00877558">
      <w:pPr>
        <w:jc w:val="both"/>
        <w:rPr>
          <w:szCs w:val="24"/>
          <w:shd w:val="clear" w:color="auto" w:fill="FFFFFF"/>
        </w:rPr>
      </w:pPr>
      <w:r w:rsidRPr="00877558">
        <w:rPr>
          <w:szCs w:val="24"/>
          <w:shd w:val="clear" w:color="auto" w:fill="FFFFFF"/>
        </w:rPr>
        <w:t>MUCH WENLOCK - revised constitution, in line with BCGBA strategy, approved at club’s January AGM. Peter Yates, treasurer</w:t>
      </w:r>
    </w:p>
    <w:p w14:paraId="639448E8" w14:textId="77777777" w:rsidR="00C054F3" w:rsidRPr="00877558" w:rsidRDefault="00C054F3" w:rsidP="00877558">
      <w:pPr>
        <w:shd w:val="clear" w:color="auto" w:fill="FFFFFF"/>
        <w:jc w:val="both"/>
        <w:rPr>
          <w:rFonts w:eastAsia="Times New Roman"/>
          <w:szCs w:val="24"/>
          <w:lang w:eastAsia="en-GB"/>
        </w:rPr>
      </w:pPr>
      <w:r w:rsidRPr="00877558">
        <w:rPr>
          <w:szCs w:val="24"/>
          <w:shd w:val="clear" w:color="auto" w:fill="FFFFFF"/>
        </w:rPr>
        <w:t xml:space="preserve">MADELEY CRICKET CUB BC - </w:t>
      </w:r>
      <w:r w:rsidRPr="00877558">
        <w:rPr>
          <w:rFonts w:eastAsia="Times New Roman"/>
          <w:szCs w:val="24"/>
          <w:lang w:eastAsia="en-GB"/>
        </w:rPr>
        <w:t xml:space="preserve">have adopted the club and league constitution except for the last paragraph of the constitution regarding dissolution. That is in the cricket club constitution and states that, that should </w:t>
      </w:r>
      <w:proofErr w:type="gramStart"/>
      <w:r w:rsidRPr="00877558">
        <w:rPr>
          <w:rFonts w:eastAsia="Times New Roman"/>
          <w:szCs w:val="24"/>
          <w:lang w:eastAsia="en-GB"/>
        </w:rPr>
        <w:t>bowls</w:t>
      </w:r>
      <w:proofErr w:type="gramEnd"/>
      <w:r w:rsidRPr="00877558">
        <w:rPr>
          <w:rFonts w:eastAsia="Times New Roman"/>
          <w:szCs w:val="24"/>
          <w:lang w:eastAsia="en-GB"/>
        </w:rPr>
        <w:t xml:space="preserve"> club fold, any assets go to the cricket club. Terry French, sec</w:t>
      </w:r>
    </w:p>
    <w:p w14:paraId="4ABDCCDD" w14:textId="77777777" w:rsidR="00C054F3" w:rsidRPr="00877558" w:rsidRDefault="00C054F3" w:rsidP="00877558">
      <w:pPr>
        <w:jc w:val="both"/>
        <w:rPr>
          <w:szCs w:val="24"/>
          <w:lang w:eastAsia="en-GB"/>
        </w:rPr>
      </w:pPr>
      <w:r w:rsidRPr="00877558">
        <w:rPr>
          <w:szCs w:val="24"/>
          <w:lang w:eastAsia="en-GB"/>
        </w:rPr>
        <w:t xml:space="preserve">ALBRIGHTON - policy </w:t>
      </w:r>
      <w:proofErr w:type="gramStart"/>
      <w:r w:rsidRPr="00877558">
        <w:rPr>
          <w:szCs w:val="24"/>
          <w:lang w:eastAsia="en-GB"/>
        </w:rPr>
        <w:t>documents,,</w:t>
      </w:r>
      <w:proofErr w:type="gramEnd"/>
      <w:r w:rsidRPr="00877558">
        <w:rPr>
          <w:szCs w:val="24"/>
          <w:lang w:eastAsia="en-GB"/>
        </w:rPr>
        <w:t xml:space="preserve"> with updated constitution and welfare policies, now on club website </w:t>
      </w:r>
      <w:hyperlink w:history="1">
        <w:r w:rsidRPr="00877558">
          <w:rPr>
            <w:rStyle w:val="Hyperlink"/>
            <w:szCs w:val="24"/>
            <w:lang w:eastAsia="en-GB"/>
          </w:rPr>
          <w:t>https://www.albrightonbowls.co.uk “</w:t>
        </w:r>
      </w:hyperlink>
      <w:r w:rsidRPr="00877558">
        <w:rPr>
          <w:szCs w:val="24"/>
          <w:lang w:eastAsia="en-GB"/>
        </w:rPr>
        <w:t> I hope this goes some way towards the requirement of the BCGBA,” said Steve Wall, sec</w:t>
      </w:r>
    </w:p>
    <w:p w14:paraId="6E69194B" w14:textId="77777777" w:rsidR="00C054F3" w:rsidRPr="00877558" w:rsidRDefault="00C054F3" w:rsidP="00877558">
      <w:pPr>
        <w:jc w:val="both"/>
        <w:rPr>
          <w:szCs w:val="24"/>
          <w:shd w:val="clear" w:color="auto" w:fill="FFFFFF"/>
        </w:rPr>
      </w:pPr>
      <w:r w:rsidRPr="00877558">
        <w:rPr>
          <w:szCs w:val="24"/>
          <w:lang w:eastAsia="en-GB"/>
        </w:rPr>
        <w:t>STOCKTON -</w:t>
      </w:r>
      <w:r w:rsidRPr="00877558">
        <w:rPr>
          <w:szCs w:val="24"/>
          <w:shd w:val="clear" w:color="auto" w:fill="FFFFFF"/>
        </w:rPr>
        <w:t>new constitution approved with everyone filling out new membership forms that comply to the new points raised in the constitution, Martin Bennett</w:t>
      </w:r>
    </w:p>
    <w:p w14:paraId="50FC385F" w14:textId="77777777" w:rsidR="00C054F3" w:rsidRPr="00877558" w:rsidRDefault="00C054F3" w:rsidP="00877558">
      <w:pPr>
        <w:jc w:val="both"/>
        <w:rPr>
          <w:rFonts w:eastAsia="Times New Roman"/>
          <w:szCs w:val="24"/>
          <w:lang w:eastAsia="en-GB"/>
        </w:rPr>
      </w:pPr>
      <w:r w:rsidRPr="00877558">
        <w:rPr>
          <w:szCs w:val="24"/>
          <w:shd w:val="clear" w:color="auto" w:fill="FFFFFF"/>
        </w:rPr>
        <w:t xml:space="preserve">CHELMARSH - </w:t>
      </w:r>
      <w:r w:rsidRPr="00877558">
        <w:rPr>
          <w:rFonts w:eastAsia="Times New Roman"/>
          <w:szCs w:val="24"/>
          <w:lang w:eastAsia="en-GB"/>
        </w:rPr>
        <w:t xml:space="preserve">Regarding the Constitution there isn't a lot to be added for the club, just minor things. But for Dissolution: Any property/funds to be donated to </w:t>
      </w:r>
      <w:proofErr w:type="spellStart"/>
      <w:r w:rsidRPr="00877558">
        <w:rPr>
          <w:rFonts w:eastAsia="Times New Roman"/>
          <w:szCs w:val="24"/>
          <w:lang w:eastAsia="en-GB"/>
        </w:rPr>
        <w:t>Chelmarsh</w:t>
      </w:r>
      <w:proofErr w:type="spellEnd"/>
      <w:r w:rsidRPr="00877558">
        <w:rPr>
          <w:rFonts w:eastAsia="Times New Roman"/>
          <w:szCs w:val="24"/>
          <w:lang w:eastAsia="en-GB"/>
        </w:rPr>
        <w:t xml:space="preserve"> Sports and Social Club for use in a related community sport. Jan Hetherington, sec</w:t>
      </w:r>
    </w:p>
    <w:p w14:paraId="770B8487" w14:textId="77777777" w:rsidR="00C054F3" w:rsidRPr="00877558" w:rsidRDefault="00C054F3" w:rsidP="00877558">
      <w:pPr>
        <w:jc w:val="both"/>
        <w:rPr>
          <w:szCs w:val="24"/>
          <w:lang w:eastAsia="en-GB"/>
        </w:rPr>
      </w:pPr>
      <w:r w:rsidRPr="00877558">
        <w:rPr>
          <w:szCs w:val="24"/>
        </w:rPr>
        <w:t xml:space="preserve">NEWPORT – </w:t>
      </w:r>
      <w:r w:rsidRPr="00877558">
        <w:rPr>
          <w:szCs w:val="24"/>
          <w:lang w:eastAsia="en-GB"/>
        </w:rPr>
        <w:t xml:space="preserve">management committee views of the BCGBA proposed constitution. Personal response of Steve Anyon – supported by 2 of committee - forwarded to CDO PW.  </w:t>
      </w:r>
    </w:p>
    <w:p w14:paraId="45529C87" w14:textId="77777777" w:rsidR="00F867EE" w:rsidRPr="001A349E" w:rsidRDefault="00F867EE" w:rsidP="00877558">
      <w:pPr>
        <w:jc w:val="both"/>
        <w:rPr>
          <w:b/>
          <w:bCs/>
          <w:i/>
          <w:szCs w:val="24"/>
        </w:rPr>
      </w:pPr>
      <w:r w:rsidRPr="001A349E">
        <w:rPr>
          <w:b/>
          <w:bCs/>
          <w:szCs w:val="24"/>
        </w:rPr>
        <w:t>1</w:t>
      </w:r>
      <w:r w:rsidR="006B7F9B" w:rsidRPr="001A349E">
        <w:rPr>
          <w:b/>
          <w:bCs/>
          <w:szCs w:val="24"/>
        </w:rPr>
        <w:t>1</w:t>
      </w:r>
      <w:r w:rsidRPr="001A349E">
        <w:rPr>
          <w:b/>
          <w:bCs/>
          <w:szCs w:val="24"/>
        </w:rPr>
        <w:t xml:space="preserve"> County Matters – </w:t>
      </w:r>
      <w:r w:rsidR="00ED2A8F" w:rsidRPr="001A349E">
        <w:rPr>
          <w:b/>
          <w:bCs/>
          <w:i/>
          <w:szCs w:val="24"/>
        </w:rPr>
        <w:t xml:space="preserve">report of </w:t>
      </w:r>
      <w:proofErr w:type="spellStart"/>
      <w:r w:rsidR="00ED2A8F" w:rsidRPr="001A349E">
        <w:rPr>
          <w:b/>
          <w:bCs/>
          <w:i/>
          <w:szCs w:val="24"/>
        </w:rPr>
        <w:t>exe</w:t>
      </w:r>
      <w:r w:rsidR="00847F8E" w:rsidRPr="001A349E">
        <w:rPr>
          <w:b/>
          <w:bCs/>
          <w:i/>
          <w:szCs w:val="24"/>
        </w:rPr>
        <w:t>utive</w:t>
      </w:r>
      <w:proofErr w:type="spellEnd"/>
      <w:r w:rsidR="00ED2A8F" w:rsidRPr="001A349E">
        <w:rPr>
          <w:b/>
          <w:bCs/>
          <w:i/>
          <w:szCs w:val="24"/>
        </w:rPr>
        <w:t xml:space="preserve"> meet</w:t>
      </w:r>
      <w:r w:rsidR="00847F8E" w:rsidRPr="001A349E">
        <w:rPr>
          <w:b/>
          <w:bCs/>
          <w:i/>
          <w:szCs w:val="24"/>
        </w:rPr>
        <w:t>ing</w:t>
      </w:r>
      <w:r w:rsidR="00ED2A8F" w:rsidRPr="001A349E">
        <w:rPr>
          <w:b/>
          <w:bCs/>
          <w:i/>
          <w:szCs w:val="24"/>
        </w:rPr>
        <w:t xml:space="preserve"> on 26</w:t>
      </w:r>
      <w:r w:rsidR="00ED2A8F" w:rsidRPr="001A349E">
        <w:rPr>
          <w:b/>
          <w:bCs/>
          <w:i/>
          <w:szCs w:val="24"/>
          <w:vertAlign w:val="superscript"/>
        </w:rPr>
        <w:t>th</w:t>
      </w:r>
      <w:r w:rsidR="00ED2A8F" w:rsidRPr="001A349E">
        <w:rPr>
          <w:b/>
          <w:bCs/>
          <w:i/>
          <w:szCs w:val="24"/>
        </w:rPr>
        <w:t xml:space="preserve"> March</w:t>
      </w:r>
      <w:r w:rsidRPr="001A349E">
        <w:rPr>
          <w:b/>
          <w:bCs/>
          <w:i/>
          <w:szCs w:val="24"/>
        </w:rPr>
        <w:t xml:space="preserve"> </w:t>
      </w:r>
    </w:p>
    <w:p w14:paraId="5EBFE14B" w14:textId="77777777" w:rsidR="00123CD7" w:rsidRPr="00877558" w:rsidRDefault="00123CD7" w:rsidP="00877558">
      <w:pPr>
        <w:jc w:val="both"/>
        <w:rPr>
          <w:szCs w:val="24"/>
        </w:rPr>
      </w:pPr>
      <w:r w:rsidRPr="00877558">
        <w:rPr>
          <w:szCs w:val="24"/>
        </w:rPr>
        <w:t xml:space="preserve">* Under matters arising from the January meeting, a statement from Rob Burroughs was read out saying he felt there were ‘misconceptions’ regarding his remarks. He was just suggesting all clubs should be encouraged – not told - to run open comps for juniors. He is also anxious to cater for more than just the top players, with plans for a junior </w:t>
      </w:r>
      <w:proofErr w:type="gramStart"/>
      <w:r w:rsidRPr="00877558">
        <w:rPr>
          <w:szCs w:val="24"/>
        </w:rPr>
        <w:t>novices</w:t>
      </w:r>
      <w:proofErr w:type="gramEnd"/>
      <w:r w:rsidRPr="00877558">
        <w:rPr>
          <w:szCs w:val="24"/>
        </w:rPr>
        <w:t xml:space="preserve"> comp and one for </w:t>
      </w:r>
      <w:proofErr w:type="spellStart"/>
      <w:proofErr w:type="gramStart"/>
      <w:r w:rsidRPr="00877558">
        <w:rPr>
          <w:szCs w:val="24"/>
        </w:rPr>
        <w:t>non Premier</w:t>
      </w:r>
      <w:proofErr w:type="spellEnd"/>
      <w:proofErr w:type="gramEnd"/>
      <w:r w:rsidRPr="00877558">
        <w:rPr>
          <w:szCs w:val="24"/>
        </w:rPr>
        <w:t xml:space="preserve"> bowlers this year. * Rob then had an email read out under correspondence stating that he may need to step down as county minute secretary as a lack of set dates was making it hard for him to carry on. He was standing down from 3 county committees as, due to taking on more work, he needs to cut back on his unpaid commitments.</w:t>
      </w:r>
    </w:p>
    <w:p w14:paraId="0232F13C" w14:textId="77777777" w:rsidR="00123CD7" w:rsidRPr="00877558" w:rsidRDefault="00123CD7" w:rsidP="00877558">
      <w:pPr>
        <w:jc w:val="both"/>
        <w:rPr>
          <w:szCs w:val="24"/>
        </w:rPr>
      </w:pPr>
      <w:r w:rsidRPr="00877558">
        <w:rPr>
          <w:szCs w:val="24"/>
        </w:rPr>
        <w:t>* But due to sec Dawn Gray being unavailable on Mondays, exec meetings were set to carry on Thursday nights but, given the rising cost of fuel, they may be on Zoom and starting at 8.30pm. Dawn has already dealt with 39 open comp applications.</w:t>
      </w:r>
    </w:p>
    <w:p w14:paraId="775D4F5A" w14:textId="77777777" w:rsidR="00123CD7" w:rsidRPr="00877558" w:rsidRDefault="00123CD7" w:rsidP="00877558">
      <w:pPr>
        <w:jc w:val="both"/>
        <w:rPr>
          <w:szCs w:val="24"/>
        </w:rPr>
      </w:pPr>
      <w:r w:rsidRPr="00877558">
        <w:rPr>
          <w:szCs w:val="24"/>
        </w:rPr>
        <w:t xml:space="preserve">* Registrar &amp; treasurer Marie Scott delighted that she had already registered 15 juniors this year, up 2 from ’25. She won’t be issuing new registration cards in </w:t>
      </w:r>
      <w:proofErr w:type="gramStart"/>
      <w:r w:rsidRPr="00877558">
        <w:rPr>
          <w:szCs w:val="24"/>
        </w:rPr>
        <w:t>future,</w:t>
      </w:r>
      <w:proofErr w:type="gramEnd"/>
      <w:r w:rsidRPr="00877558">
        <w:rPr>
          <w:szCs w:val="24"/>
        </w:rPr>
        <w:t xml:space="preserve"> they will be done via BCGBA website. She again stressed loss on county comps cannot continue so entry fees need to rise. </w:t>
      </w:r>
    </w:p>
    <w:p w14:paraId="51BA379E" w14:textId="77777777" w:rsidR="00123CD7" w:rsidRPr="00877558" w:rsidRDefault="00123CD7" w:rsidP="00877558">
      <w:pPr>
        <w:jc w:val="both"/>
        <w:rPr>
          <w:szCs w:val="24"/>
        </w:rPr>
      </w:pPr>
      <w:r w:rsidRPr="00877558">
        <w:rPr>
          <w:szCs w:val="24"/>
        </w:rPr>
        <w:t xml:space="preserve">* Comps sec Mike Potter to start </w:t>
      </w:r>
      <w:proofErr w:type="gramStart"/>
      <w:r w:rsidRPr="00877558">
        <w:rPr>
          <w:szCs w:val="24"/>
        </w:rPr>
        <w:t>vets</w:t>
      </w:r>
      <w:proofErr w:type="gramEnd"/>
      <w:r w:rsidRPr="00877558">
        <w:rPr>
          <w:szCs w:val="24"/>
        </w:rPr>
        <w:t xml:space="preserve"> comps at 12 noon rather than 1pm to finish earlier. New-look Peter Ashton Youth Trophy – formerly the consolation KO to the Shropshire Junior Merit – to be played on Sunday </w:t>
      </w:r>
      <w:r w:rsidRPr="00877558">
        <w:rPr>
          <w:szCs w:val="24"/>
        </w:rPr>
        <w:lastRenderedPageBreak/>
        <w:t>13</w:t>
      </w:r>
      <w:r w:rsidRPr="00877558">
        <w:rPr>
          <w:szCs w:val="24"/>
          <w:vertAlign w:val="superscript"/>
        </w:rPr>
        <w:t>th</w:t>
      </w:r>
      <w:r w:rsidRPr="00877558">
        <w:rPr>
          <w:szCs w:val="24"/>
        </w:rPr>
        <w:t xml:space="preserve"> September as date is free now Midland Masters has been called off for season. Revised entry fees of Senior Merit £20, Isherwood Vets £10 and Father &amp; Son £15 proposed by Mike Potter agreed.</w:t>
      </w:r>
    </w:p>
    <w:p w14:paraId="6FF485FB" w14:textId="77777777" w:rsidR="00123CD7" w:rsidRPr="00877558" w:rsidRDefault="00123CD7" w:rsidP="00877558">
      <w:pPr>
        <w:jc w:val="both"/>
        <w:rPr>
          <w:szCs w:val="24"/>
        </w:rPr>
      </w:pPr>
      <w:r w:rsidRPr="00877558">
        <w:rPr>
          <w:szCs w:val="24"/>
        </w:rPr>
        <w:t xml:space="preserve">* CDO Pauline Wilson is now encouraging clubs to look at risk assessments, having stressed that constitution changes, using BCGBA drafts, could be done over the </w:t>
      </w:r>
      <w:proofErr w:type="gramStart"/>
      <w:r w:rsidRPr="00877558">
        <w:rPr>
          <w:szCs w:val="24"/>
        </w:rPr>
        <w:t>5 year</w:t>
      </w:r>
      <w:proofErr w:type="gramEnd"/>
      <w:r w:rsidRPr="00877558">
        <w:rPr>
          <w:szCs w:val="24"/>
        </w:rPr>
        <w:t xml:space="preserve"> strategy.</w:t>
      </w:r>
    </w:p>
    <w:p w14:paraId="12C4E95E" w14:textId="77777777" w:rsidR="00123CD7" w:rsidRPr="00877558" w:rsidRDefault="00123CD7" w:rsidP="00877558">
      <w:pPr>
        <w:jc w:val="both"/>
        <w:rPr>
          <w:szCs w:val="24"/>
        </w:rPr>
      </w:pPr>
      <w:r w:rsidRPr="00877558">
        <w:rPr>
          <w:szCs w:val="24"/>
        </w:rPr>
        <w:t>* Pres Andy Jones said the latest National Advisory Council meeting had been confusing. Launched to serve between the Board and regions, it still does not have terms of reference! BCGBA’s new website finally set to launch on April 9 (having cost a fortune).</w:t>
      </w:r>
    </w:p>
    <w:p w14:paraId="2739864E" w14:textId="77777777" w:rsidR="00123CD7" w:rsidRPr="00877558" w:rsidRDefault="00123CD7" w:rsidP="00877558">
      <w:pPr>
        <w:jc w:val="both"/>
        <w:rPr>
          <w:szCs w:val="24"/>
        </w:rPr>
      </w:pPr>
      <w:r w:rsidRPr="00877558">
        <w:rPr>
          <w:szCs w:val="24"/>
        </w:rPr>
        <w:t>* DBS Checker Phil Scott reported he had done 69 checks with just 2 more to come.</w:t>
      </w:r>
    </w:p>
    <w:p w14:paraId="64E218EE" w14:textId="77777777" w:rsidR="00123CD7" w:rsidRPr="00877558" w:rsidRDefault="00123CD7" w:rsidP="00877558">
      <w:pPr>
        <w:jc w:val="both"/>
        <w:rPr>
          <w:szCs w:val="24"/>
        </w:rPr>
      </w:pPr>
      <w:r w:rsidRPr="00877558">
        <w:rPr>
          <w:szCs w:val="24"/>
        </w:rPr>
        <w:t xml:space="preserve">* Refs delegate Linda Potter said a </w:t>
      </w:r>
      <w:proofErr w:type="spellStart"/>
      <w:r w:rsidRPr="00877558">
        <w:rPr>
          <w:szCs w:val="24"/>
        </w:rPr>
        <w:t>Shrops</w:t>
      </w:r>
      <w:proofErr w:type="spellEnd"/>
      <w:r w:rsidRPr="00877558">
        <w:rPr>
          <w:szCs w:val="24"/>
        </w:rPr>
        <w:t xml:space="preserve"> Refs Soc meeting was desperately needed. She has bowlers asking about taking the refs exam but cannot update them as to possible local course.</w:t>
      </w:r>
    </w:p>
    <w:p w14:paraId="50E33DF3" w14:textId="42D18FB4" w:rsidR="00123CD7" w:rsidRPr="00877558" w:rsidRDefault="00123CD7" w:rsidP="00877558">
      <w:pPr>
        <w:jc w:val="both"/>
        <w:rPr>
          <w:szCs w:val="24"/>
        </w:rPr>
      </w:pPr>
      <w:r w:rsidRPr="00877558">
        <w:rPr>
          <w:szCs w:val="24"/>
        </w:rPr>
        <w:t>* Colin Beaman set to stop s</w:t>
      </w:r>
      <w:r w:rsidR="001A349E">
        <w:rPr>
          <w:szCs w:val="24"/>
        </w:rPr>
        <w:t>p</w:t>
      </w:r>
      <w:r w:rsidRPr="00877558">
        <w:rPr>
          <w:szCs w:val="24"/>
        </w:rPr>
        <w:t xml:space="preserve">onsorship of County &amp; Shropshire Cups due to lack of business from clubs. Reclaim poised to carry on with county teams and Specsavers suggested as a possible supporter of the County Merit. </w:t>
      </w:r>
    </w:p>
    <w:p w14:paraId="38CC64CD" w14:textId="77777777" w:rsidR="00123CD7" w:rsidRPr="00877558" w:rsidRDefault="00123CD7" w:rsidP="00877558">
      <w:pPr>
        <w:jc w:val="both"/>
        <w:rPr>
          <w:szCs w:val="24"/>
        </w:rPr>
      </w:pPr>
      <w:r w:rsidRPr="00877558">
        <w:rPr>
          <w:szCs w:val="24"/>
        </w:rPr>
        <w:t xml:space="preserve">* County Cup, Finance and Rules Revisions committees to continue with 1 less person due to Rob’s resignation. Still no veterans team selectors . . . </w:t>
      </w:r>
    </w:p>
    <w:p w14:paraId="1443D7EE" w14:textId="7C82C4BA" w:rsidR="00123CD7" w:rsidRPr="00877558" w:rsidRDefault="00123CD7" w:rsidP="00877558">
      <w:pPr>
        <w:jc w:val="both"/>
        <w:rPr>
          <w:szCs w:val="24"/>
        </w:rPr>
      </w:pPr>
      <w:r w:rsidRPr="00877558">
        <w:rPr>
          <w:szCs w:val="24"/>
        </w:rPr>
        <w:t xml:space="preserve">* AOB Andy Jones expressed concern that the Shropshire Champion of Champion, having been expanded and including winners of open comps at county clubs, may </w:t>
      </w:r>
      <w:proofErr w:type="gramStart"/>
      <w:r w:rsidRPr="00877558">
        <w:rPr>
          <w:szCs w:val="24"/>
        </w:rPr>
        <w:t>actually be</w:t>
      </w:r>
      <w:proofErr w:type="gramEnd"/>
      <w:r w:rsidRPr="00877558">
        <w:rPr>
          <w:szCs w:val="24"/>
        </w:rPr>
        <w:t xml:space="preserve"> full of bowlers from outside of the county. And that would not produce a Shropshire c of c. </w:t>
      </w:r>
      <w:proofErr w:type="gramStart"/>
      <w:r w:rsidRPr="00877558">
        <w:rPr>
          <w:szCs w:val="24"/>
        </w:rPr>
        <w:t>So</w:t>
      </w:r>
      <w:proofErr w:type="gramEnd"/>
      <w:r w:rsidRPr="00877558">
        <w:rPr>
          <w:szCs w:val="24"/>
        </w:rPr>
        <w:t xml:space="preserve"> some leagues, including his own Tanners, may think twice about paying to be represented in it. Wants to talk to Rob and suggest that only bowlers who </w:t>
      </w:r>
      <w:proofErr w:type="gramStart"/>
      <w:r w:rsidRPr="00877558">
        <w:rPr>
          <w:szCs w:val="24"/>
        </w:rPr>
        <w:t>actually play</w:t>
      </w:r>
      <w:proofErr w:type="gramEnd"/>
      <w:r w:rsidRPr="00877558">
        <w:rPr>
          <w:szCs w:val="24"/>
        </w:rPr>
        <w:t xml:space="preserve"> for clubs in the county be eligible to play in the S c of c.</w:t>
      </w:r>
    </w:p>
    <w:p w14:paraId="2D5339DD" w14:textId="5F44C1EC" w:rsidR="006B7F9B" w:rsidRPr="001A349E" w:rsidRDefault="006B7F9B" w:rsidP="00877558">
      <w:pPr>
        <w:jc w:val="both"/>
        <w:rPr>
          <w:b/>
          <w:szCs w:val="24"/>
        </w:rPr>
      </w:pPr>
      <w:r w:rsidRPr="001A349E">
        <w:rPr>
          <w:b/>
          <w:szCs w:val="24"/>
        </w:rPr>
        <w:t>1</w:t>
      </w:r>
      <w:r w:rsidR="00ED2A8F" w:rsidRPr="001A349E">
        <w:rPr>
          <w:b/>
          <w:szCs w:val="24"/>
        </w:rPr>
        <w:t>2</w:t>
      </w:r>
      <w:r w:rsidRPr="001A349E">
        <w:rPr>
          <w:b/>
          <w:szCs w:val="24"/>
        </w:rPr>
        <w:t xml:space="preserve"> </w:t>
      </w:r>
      <w:r w:rsidR="009C2E25" w:rsidRPr="001A349E">
        <w:rPr>
          <w:b/>
          <w:szCs w:val="24"/>
        </w:rPr>
        <w:t>Special session f</w:t>
      </w:r>
      <w:r w:rsidRPr="001A349E">
        <w:rPr>
          <w:b/>
          <w:szCs w:val="24"/>
        </w:rPr>
        <w:t xml:space="preserve">or Club officials and </w:t>
      </w:r>
      <w:r w:rsidR="009C2E25" w:rsidRPr="001A349E">
        <w:rPr>
          <w:b/>
          <w:szCs w:val="24"/>
        </w:rPr>
        <w:t xml:space="preserve">team </w:t>
      </w:r>
      <w:r w:rsidRPr="001A349E">
        <w:rPr>
          <w:b/>
          <w:szCs w:val="24"/>
        </w:rPr>
        <w:t>captain</w:t>
      </w:r>
      <w:r w:rsidR="00123CD7" w:rsidRPr="001A349E">
        <w:rPr>
          <w:b/>
          <w:szCs w:val="24"/>
        </w:rPr>
        <w:t>s</w:t>
      </w:r>
    </w:p>
    <w:p w14:paraId="10227986" w14:textId="77777777" w:rsidR="00B04C26" w:rsidRPr="00B04C26" w:rsidRDefault="00B04C26" w:rsidP="00877558">
      <w:pPr>
        <w:jc w:val="both"/>
        <w:rPr>
          <w:bCs/>
          <w:szCs w:val="24"/>
        </w:rPr>
      </w:pPr>
      <w:r w:rsidRPr="00B04C26">
        <w:rPr>
          <w:bCs/>
          <w:szCs w:val="24"/>
        </w:rPr>
        <w:t>Explain changes to League rules; use of MB Bowling Results website; and then stressed officers agreed approach to disciplinary issues this season and greater use of the Code of Conduct.</w:t>
      </w:r>
    </w:p>
    <w:p w14:paraId="159CC626" w14:textId="77777777" w:rsidR="00B04C26" w:rsidRPr="00B04C26" w:rsidRDefault="00B04C26" w:rsidP="00877558">
      <w:pPr>
        <w:jc w:val="both"/>
        <w:rPr>
          <w:bCs/>
          <w:szCs w:val="24"/>
        </w:rPr>
      </w:pPr>
      <w:r w:rsidRPr="00B04C26">
        <w:rPr>
          <w:bCs/>
          <w:szCs w:val="24"/>
        </w:rPr>
        <w:t>Followed by Q &amp; A session</w:t>
      </w:r>
    </w:p>
    <w:p w14:paraId="2E061693" w14:textId="77777777" w:rsidR="00F867EE" w:rsidRPr="001A349E" w:rsidRDefault="00F867EE" w:rsidP="00877558">
      <w:pPr>
        <w:jc w:val="both"/>
        <w:rPr>
          <w:b/>
          <w:bCs/>
          <w:szCs w:val="24"/>
        </w:rPr>
      </w:pPr>
      <w:r w:rsidRPr="001A349E">
        <w:rPr>
          <w:b/>
          <w:bCs/>
          <w:szCs w:val="24"/>
        </w:rPr>
        <w:t>1</w:t>
      </w:r>
      <w:r w:rsidR="009C2E25" w:rsidRPr="001A349E">
        <w:rPr>
          <w:b/>
          <w:bCs/>
          <w:szCs w:val="24"/>
        </w:rPr>
        <w:t>3</w:t>
      </w:r>
      <w:r w:rsidRPr="001A349E">
        <w:rPr>
          <w:b/>
          <w:bCs/>
          <w:szCs w:val="24"/>
        </w:rPr>
        <w:t xml:space="preserve"> Any Other Business</w:t>
      </w:r>
    </w:p>
    <w:p w14:paraId="7D96D946" w14:textId="6D1F6EAE" w:rsidR="00B04C26" w:rsidRPr="00877558" w:rsidRDefault="00B04C26" w:rsidP="00877558">
      <w:pPr>
        <w:jc w:val="both"/>
        <w:rPr>
          <w:szCs w:val="24"/>
        </w:rPr>
      </w:pPr>
      <w:r w:rsidRPr="00877558">
        <w:rPr>
          <w:szCs w:val="24"/>
        </w:rPr>
        <w:t xml:space="preserve">There was </w:t>
      </w:r>
      <w:proofErr w:type="gramStart"/>
      <w:r w:rsidRPr="00877558">
        <w:rPr>
          <w:szCs w:val="24"/>
        </w:rPr>
        <w:t>no</w:t>
      </w:r>
      <w:proofErr w:type="gramEnd"/>
      <w:r w:rsidRPr="00877558">
        <w:rPr>
          <w:szCs w:val="24"/>
        </w:rPr>
        <w:t xml:space="preserve"> any other business. </w:t>
      </w:r>
    </w:p>
    <w:p w14:paraId="3A9CDB45" w14:textId="77777777" w:rsidR="00F867EE" w:rsidRPr="001A349E" w:rsidRDefault="00F867EE" w:rsidP="00877558">
      <w:pPr>
        <w:jc w:val="both"/>
        <w:rPr>
          <w:b/>
          <w:bCs/>
          <w:szCs w:val="24"/>
        </w:rPr>
      </w:pPr>
      <w:r w:rsidRPr="001A349E">
        <w:rPr>
          <w:b/>
          <w:bCs/>
          <w:szCs w:val="24"/>
        </w:rPr>
        <w:t>1</w:t>
      </w:r>
      <w:r w:rsidR="009C2E25" w:rsidRPr="001A349E">
        <w:rPr>
          <w:b/>
          <w:bCs/>
          <w:szCs w:val="24"/>
        </w:rPr>
        <w:t>4</w:t>
      </w:r>
      <w:r w:rsidRPr="001A349E">
        <w:rPr>
          <w:b/>
          <w:bCs/>
          <w:szCs w:val="24"/>
        </w:rPr>
        <w:t xml:space="preserve"> President / chairman to close the meeting</w:t>
      </w:r>
    </w:p>
    <w:p w14:paraId="3726CEB9" w14:textId="5FED9F83" w:rsidR="00B04C26" w:rsidRDefault="00B04C26" w:rsidP="00877558">
      <w:pPr>
        <w:jc w:val="both"/>
        <w:rPr>
          <w:szCs w:val="24"/>
        </w:rPr>
      </w:pPr>
      <w:r w:rsidRPr="00877558">
        <w:rPr>
          <w:szCs w:val="24"/>
        </w:rPr>
        <w:t xml:space="preserve">The Chairman wished everyone well for the season. </w:t>
      </w:r>
    </w:p>
    <w:p w14:paraId="14607A8A" w14:textId="77777777" w:rsidR="001A349E" w:rsidRPr="00877558" w:rsidRDefault="001A349E" w:rsidP="00877558">
      <w:pPr>
        <w:jc w:val="both"/>
        <w:rPr>
          <w:szCs w:val="24"/>
        </w:rPr>
      </w:pPr>
    </w:p>
    <w:p w14:paraId="2D3164D1" w14:textId="2AF60D95" w:rsidR="00B04C26" w:rsidRPr="00877558" w:rsidRDefault="00B04C26" w:rsidP="00877558">
      <w:pPr>
        <w:jc w:val="both"/>
        <w:rPr>
          <w:szCs w:val="24"/>
        </w:rPr>
      </w:pPr>
      <w:r w:rsidRPr="00877558">
        <w:rPr>
          <w:szCs w:val="24"/>
        </w:rPr>
        <w:t xml:space="preserve">With no further business the meeting was closed at 8.54 p.m. </w:t>
      </w:r>
    </w:p>
    <w:p w14:paraId="51804F5C" w14:textId="087C5C84" w:rsidR="0040412C" w:rsidRPr="00877558" w:rsidRDefault="0040412C" w:rsidP="00877558">
      <w:pPr>
        <w:pStyle w:val="NormalWeb"/>
        <w:spacing w:before="0" w:beforeAutospacing="0" w:after="120" w:afterAutospacing="0"/>
        <w:jc w:val="both"/>
        <w:rPr>
          <w:rStyle w:val="IntenseEmphasis"/>
          <w:b w:val="0"/>
          <w:i w:val="0"/>
          <w:color w:val="auto"/>
        </w:rPr>
      </w:pPr>
    </w:p>
    <w:sectPr w:rsidR="0040412C" w:rsidRPr="00877558" w:rsidSect="00EB30C2">
      <w:headerReference w:type="even" r:id="rId10"/>
      <w:headerReference w:type="default" r:id="rId11"/>
      <w:footerReference w:type="even" r:id="rId12"/>
      <w:footerReference w:type="default" r:id="rId13"/>
      <w:headerReference w:type="first" r:id="rId14"/>
      <w:footerReference w:type="first" r:id="rId15"/>
      <w:pgSz w:w="11906" w:h="16838"/>
      <w:pgMar w:top="720" w:right="720" w:bottom="284"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CFFC95" w14:textId="77777777" w:rsidR="00720DDA" w:rsidRDefault="00720DDA" w:rsidP="00F24726">
      <w:r>
        <w:separator/>
      </w:r>
    </w:p>
  </w:endnote>
  <w:endnote w:type="continuationSeparator" w:id="0">
    <w:p w14:paraId="4A3D1094" w14:textId="77777777" w:rsidR="00720DDA" w:rsidRDefault="00720DDA" w:rsidP="00F247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49220" w14:textId="77777777" w:rsidR="008767C4" w:rsidRDefault="008767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235C3" w14:textId="36407CFE" w:rsidR="00D06FBA" w:rsidRDefault="00C054F3" w:rsidP="00F24726">
    <w:pPr>
      <w:pStyle w:val="Footer"/>
      <w:jc w:val="center"/>
      <w:rPr>
        <w:b/>
        <w:szCs w:val="24"/>
      </w:rPr>
    </w:pPr>
    <w:r>
      <w:rPr>
        <w:noProof/>
      </w:rPr>
      <mc:AlternateContent>
        <mc:Choice Requires="wps">
          <w:drawing>
            <wp:anchor distT="4294967295" distB="4294967295" distL="114300" distR="114300" simplePos="0" relativeHeight="251657728" behindDoc="0" locked="0" layoutInCell="1" allowOverlap="1" wp14:anchorId="2501B916" wp14:editId="604E4882">
              <wp:simplePos x="0" y="0"/>
              <wp:positionH relativeFrom="column">
                <wp:posOffset>155575</wp:posOffset>
              </wp:positionH>
              <wp:positionV relativeFrom="paragraph">
                <wp:posOffset>116204</wp:posOffset>
              </wp:positionV>
              <wp:extent cx="6451600" cy="0"/>
              <wp:effectExtent l="0" t="19050" r="25400" b="19050"/>
              <wp:wrapNone/>
              <wp:docPr id="94047042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51600" cy="0"/>
                      </a:xfrm>
                      <a:prstGeom prst="line">
                        <a:avLst/>
                      </a:prstGeom>
                      <a:noFill/>
                      <a:ln w="57150" cap="flat" cmpd="sng" algn="ctr">
                        <a:solidFill>
                          <a:srgbClr val="004225"/>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AC5D468" id="Straight Connector 1"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2.25pt,9.15pt" to="520.2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" strokecolor="#004225" strokeweight="4.5pt">
              <o:lock v:ext="edit" shapetype="f"/>
            </v:line>
          </w:pict>
        </mc:Fallback>
      </mc:AlternateContent>
    </w:r>
  </w:p>
  <w:tbl>
    <w:tblPr>
      <w:tblW w:w="0" w:type="auto"/>
      <w:tblLook w:val="04A0" w:firstRow="1" w:lastRow="0" w:firstColumn="1" w:lastColumn="0" w:noHBand="0" w:noVBand="1"/>
    </w:tblPr>
    <w:tblGrid>
      <w:gridCol w:w="2646"/>
      <w:gridCol w:w="4609"/>
      <w:gridCol w:w="3168"/>
    </w:tblGrid>
    <w:tr w:rsidR="0088297F" w:rsidRPr="00CB4641" w14:paraId="0E12272F" w14:textId="77777777" w:rsidTr="00CB4641">
      <w:trPr>
        <w:trHeight w:val="983"/>
      </w:trPr>
      <w:tc>
        <w:tcPr>
          <w:tcW w:w="2616" w:type="dxa"/>
          <w:vAlign w:val="center"/>
        </w:tcPr>
        <w:p w14:paraId="0F3568D0" w14:textId="77777777" w:rsidR="00D06FBA" w:rsidRPr="00CB4641" w:rsidRDefault="00692AEC" w:rsidP="00CB4641">
          <w:pPr>
            <w:pStyle w:val="Footer"/>
            <w:jc w:val="center"/>
            <w:rPr>
              <w:b/>
              <w:szCs w:val="24"/>
            </w:rPr>
          </w:pPr>
          <w:r>
            <w:rPr>
              <w:b/>
              <w:noProof/>
              <w:szCs w:val="24"/>
              <w:lang w:eastAsia="en-GB"/>
            </w:rPr>
            <w:drawing>
              <wp:inline distT="0" distB="0" distL="0" distR="0" wp14:anchorId="4E265237" wp14:editId="2F2CDDED">
                <wp:extent cx="1522730" cy="431800"/>
                <wp:effectExtent l="19050" t="0" r="1270" b="0"/>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srcRect/>
                        <a:stretch>
                          <a:fillRect/>
                        </a:stretch>
                      </pic:blipFill>
                      <pic:spPr bwMode="auto">
                        <a:xfrm>
                          <a:off x="0" y="0"/>
                          <a:ext cx="1522730" cy="431800"/>
                        </a:xfrm>
                        <a:prstGeom prst="rect">
                          <a:avLst/>
                        </a:prstGeom>
                        <a:noFill/>
                        <a:ln w="9525">
                          <a:noFill/>
                          <a:miter lim="800000"/>
                          <a:headEnd/>
                          <a:tailEnd/>
                        </a:ln>
                      </pic:spPr>
                    </pic:pic>
                  </a:graphicData>
                </a:graphic>
              </wp:inline>
            </w:drawing>
          </w:r>
        </w:p>
      </w:tc>
      <w:tc>
        <w:tcPr>
          <w:tcW w:w="4609" w:type="dxa"/>
          <w:vAlign w:val="center"/>
        </w:tcPr>
        <w:p w14:paraId="0F02A76B" w14:textId="77777777" w:rsidR="00D06FBA" w:rsidRPr="00CB4641" w:rsidRDefault="00692AEC" w:rsidP="00CB4641">
          <w:pPr>
            <w:pStyle w:val="Footer"/>
            <w:jc w:val="center"/>
            <w:rPr>
              <w:b/>
              <w:szCs w:val="24"/>
            </w:rPr>
          </w:pPr>
          <w:r>
            <w:rPr>
              <w:b/>
              <w:noProof/>
              <w:szCs w:val="24"/>
              <w:lang w:eastAsia="en-GB"/>
            </w:rPr>
            <w:drawing>
              <wp:inline distT="0" distB="0" distL="0" distR="0" wp14:anchorId="674A8DAF" wp14:editId="322A6271">
                <wp:extent cx="1397000" cy="515620"/>
                <wp:effectExtent l="19050" t="0" r="0" b="0"/>
                <wp:docPr id="3" name="Picture 13"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ogo&#10;&#10;Description automatically generated with low confidence"/>
                        <pic:cNvPicPr>
                          <a:picLocks noChangeAspect="1" noChangeArrowheads="1"/>
                        </pic:cNvPicPr>
                      </pic:nvPicPr>
                      <pic:blipFill>
                        <a:blip r:embed="rId2"/>
                        <a:srcRect/>
                        <a:stretch>
                          <a:fillRect/>
                        </a:stretch>
                      </pic:blipFill>
                      <pic:spPr bwMode="auto">
                        <a:xfrm>
                          <a:off x="0" y="0"/>
                          <a:ext cx="1397000" cy="515620"/>
                        </a:xfrm>
                        <a:prstGeom prst="rect">
                          <a:avLst/>
                        </a:prstGeom>
                        <a:noFill/>
                        <a:ln w="9525">
                          <a:noFill/>
                          <a:miter lim="800000"/>
                          <a:headEnd/>
                          <a:tailEnd/>
                        </a:ln>
                      </pic:spPr>
                    </pic:pic>
                  </a:graphicData>
                </a:graphic>
              </wp:inline>
            </w:drawing>
          </w:r>
        </w:p>
      </w:tc>
      <w:tc>
        <w:tcPr>
          <w:tcW w:w="3168" w:type="dxa"/>
          <w:vAlign w:val="center"/>
        </w:tcPr>
        <w:p w14:paraId="73DD5BA8" w14:textId="77777777" w:rsidR="00D06FBA" w:rsidRPr="00CB4641" w:rsidRDefault="00692AEC" w:rsidP="00CB4641">
          <w:pPr>
            <w:pStyle w:val="Footer"/>
            <w:jc w:val="center"/>
            <w:rPr>
              <w:b/>
              <w:szCs w:val="24"/>
            </w:rPr>
          </w:pPr>
          <w:r>
            <w:rPr>
              <w:b/>
              <w:noProof/>
              <w:szCs w:val="24"/>
              <w:lang w:eastAsia="en-GB"/>
            </w:rPr>
            <w:drawing>
              <wp:inline distT="0" distB="0" distL="0" distR="0" wp14:anchorId="1F0F6A29" wp14:editId="2D6869F5">
                <wp:extent cx="1384300" cy="511810"/>
                <wp:effectExtent l="19050" t="0" r="6350" b="0"/>
                <wp:docPr id="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
                        <a:srcRect/>
                        <a:stretch>
                          <a:fillRect/>
                        </a:stretch>
                      </pic:blipFill>
                      <pic:spPr bwMode="auto">
                        <a:xfrm>
                          <a:off x="0" y="0"/>
                          <a:ext cx="1384300" cy="511810"/>
                        </a:xfrm>
                        <a:prstGeom prst="rect">
                          <a:avLst/>
                        </a:prstGeom>
                        <a:noFill/>
                        <a:ln w="9525">
                          <a:noFill/>
                          <a:miter lim="800000"/>
                          <a:headEnd/>
                          <a:tailEnd/>
                        </a:ln>
                      </pic:spPr>
                    </pic:pic>
                  </a:graphicData>
                </a:graphic>
              </wp:inline>
            </w:drawing>
          </w:r>
        </w:p>
      </w:tc>
    </w:tr>
  </w:tbl>
  <w:p w14:paraId="6975DFF5" w14:textId="77777777" w:rsidR="0088297F" w:rsidRDefault="0088297F"/>
  <w:p w14:paraId="6A1DA872" w14:textId="77777777" w:rsidR="0088297F" w:rsidRPr="00B04A5B" w:rsidRDefault="00B04A5B" w:rsidP="00B04A5B">
    <w:pPr>
      <w:rPr>
        <w:rFonts w:ascii="Arial" w:hAnsi="Arial" w:cs="Arial"/>
      </w:rPr>
    </w:pPr>
    <w:r w:rsidRPr="00B04A5B">
      <w:rPr>
        <w:rFonts w:ascii="Arial" w:hAnsi="Arial" w:cs="Arial"/>
      </w:rPr>
      <w:t xml:space="preserve">Visit us at: </w:t>
    </w:r>
    <w:hyperlink r:id="rId4" w:history="1">
      <w:r w:rsidRPr="00B04A5B">
        <w:rPr>
          <w:rStyle w:val="Hyperlink"/>
          <w:rFonts w:ascii="Arial" w:hAnsi="Arial" w:cs="Arial"/>
        </w:rPr>
        <w:t>www.midshrop.co.uk</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D4496" w14:textId="77777777" w:rsidR="008767C4" w:rsidRDefault="008767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EA6753" w14:textId="77777777" w:rsidR="00720DDA" w:rsidRDefault="00720DDA" w:rsidP="00F24726">
      <w:r>
        <w:separator/>
      </w:r>
    </w:p>
  </w:footnote>
  <w:footnote w:type="continuationSeparator" w:id="0">
    <w:p w14:paraId="0151D3DC" w14:textId="77777777" w:rsidR="00720DDA" w:rsidRDefault="00720DDA" w:rsidP="00F247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F50AF" w14:textId="77777777" w:rsidR="008767C4" w:rsidRDefault="008767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923DE" w14:textId="77777777" w:rsidR="00FC3483" w:rsidRDefault="00692AEC">
    <w:pPr>
      <w:pStyle w:val="Header"/>
    </w:pPr>
    <w:r>
      <w:rPr>
        <w:noProof/>
        <w:lang w:eastAsia="en-GB"/>
      </w:rPr>
      <w:drawing>
        <wp:inline distT="0" distB="0" distL="0" distR="0" wp14:anchorId="5825C7FF" wp14:editId="3C7664B1">
          <wp:extent cx="6648450" cy="444500"/>
          <wp:effectExtent l="19050" t="0" r="0" b="0"/>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srcRect/>
                  <a:stretch>
                    <a:fillRect/>
                  </a:stretch>
                </pic:blipFill>
                <pic:spPr bwMode="auto">
                  <a:xfrm>
                    <a:off x="0" y="0"/>
                    <a:ext cx="6648450" cy="444500"/>
                  </a:xfrm>
                  <a:prstGeom prst="rect">
                    <a:avLst/>
                  </a:prstGeom>
                  <a:noFill/>
                  <a:ln w="9525">
                    <a:noFill/>
                    <a:miter lim="800000"/>
                    <a:headEnd/>
                    <a:tailEnd/>
                  </a:ln>
                </pic:spPr>
              </pic:pic>
            </a:graphicData>
          </a:graphic>
        </wp:inline>
      </w:drawing>
    </w:r>
  </w:p>
  <w:p w14:paraId="1AE1D09F" w14:textId="77777777" w:rsidR="008767C4" w:rsidRDefault="008767C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FD966" w14:textId="77777777" w:rsidR="008767C4" w:rsidRDefault="008767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D60D1"/>
    <w:multiLevelType w:val="hybridMultilevel"/>
    <w:tmpl w:val="E4A40E64"/>
    <w:lvl w:ilvl="0" w:tplc="71ECE6E0">
      <w:start w:val="1"/>
      <w:numFmt w:val="lowerLetter"/>
      <w:lvlText w:val="(%1)"/>
      <w:lvlJc w:val="left"/>
      <w:pPr>
        <w:ind w:left="1080" w:hanging="360"/>
      </w:pPr>
      <w:rPr>
        <w:rFonts w:hint="default"/>
        <w:i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6D2504B"/>
    <w:multiLevelType w:val="hybridMultilevel"/>
    <w:tmpl w:val="B0145F3C"/>
    <w:lvl w:ilvl="0" w:tplc="80941F8E">
      <w:start w:val="1"/>
      <w:numFmt w:val="decimal"/>
      <w:lvlText w:val="%1."/>
      <w:lvlJc w:val="left"/>
      <w:pPr>
        <w:tabs>
          <w:tab w:val="num" w:pos="1080"/>
        </w:tabs>
        <w:ind w:left="1080" w:hanging="360"/>
      </w:pPr>
    </w:lvl>
    <w:lvl w:ilvl="1" w:tplc="006099F2">
      <w:start w:val="1"/>
      <w:numFmt w:val="lowerRoman"/>
      <w:lvlText w:val="(%2)"/>
      <w:lvlJc w:val="left"/>
      <w:pPr>
        <w:tabs>
          <w:tab w:val="num" w:pos="2160"/>
        </w:tabs>
        <w:ind w:left="2160" w:hanging="720"/>
      </w:pPr>
    </w:lvl>
    <w:lvl w:ilvl="2" w:tplc="0809001B">
      <w:start w:val="1"/>
      <w:numFmt w:val="lowerRoman"/>
      <w:lvlText w:val="%3."/>
      <w:lvlJc w:val="right"/>
      <w:pPr>
        <w:tabs>
          <w:tab w:val="num" w:pos="2520"/>
        </w:tabs>
        <w:ind w:left="2520" w:hanging="180"/>
      </w:pPr>
    </w:lvl>
    <w:lvl w:ilvl="3" w:tplc="0809000F">
      <w:start w:val="1"/>
      <w:numFmt w:val="decimal"/>
      <w:lvlText w:val="%4."/>
      <w:lvlJc w:val="left"/>
      <w:pPr>
        <w:tabs>
          <w:tab w:val="num" w:pos="3240"/>
        </w:tabs>
        <w:ind w:left="3240" w:hanging="360"/>
      </w:pPr>
    </w:lvl>
    <w:lvl w:ilvl="4" w:tplc="08090019">
      <w:start w:val="1"/>
      <w:numFmt w:val="lowerLetter"/>
      <w:lvlText w:val="%5."/>
      <w:lvlJc w:val="left"/>
      <w:pPr>
        <w:tabs>
          <w:tab w:val="num" w:pos="3960"/>
        </w:tabs>
        <w:ind w:left="3960" w:hanging="360"/>
      </w:pPr>
    </w:lvl>
    <w:lvl w:ilvl="5" w:tplc="0809001B">
      <w:start w:val="1"/>
      <w:numFmt w:val="lowerRoman"/>
      <w:lvlText w:val="%6."/>
      <w:lvlJc w:val="right"/>
      <w:pPr>
        <w:tabs>
          <w:tab w:val="num" w:pos="4680"/>
        </w:tabs>
        <w:ind w:left="4680" w:hanging="180"/>
      </w:pPr>
    </w:lvl>
    <w:lvl w:ilvl="6" w:tplc="0809000F">
      <w:start w:val="1"/>
      <w:numFmt w:val="decimal"/>
      <w:lvlText w:val="%7."/>
      <w:lvlJc w:val="left"/>
      <w:pPr>
        <w:tabs>
          <w:tab w:val="num" w:pos="5400"/>
        </w:tabs>
        <w:ind w:left="5400" w:hanging="360"/>
      </w:pPr>
    </w:lvl>
    <w:lvl w:ilvl="7" w:tplc="08090019">
      <w:start w:val="1"/>
      <w:numFmt w:val="lowerLetter"/>
      <w:lvlText w:val="%8."/>
      <w:lvlJc w:val="left"/>
      <w:pPr>
        <w:tabs>
          <w:tab w:val="num" w:pos="6120"/>
        </w:tabs>
        <w:ind w:left="6120" w:hanging="360"/>
      </w:pPr>
    </w:lvl>
    <w:lvl w:ilvl="8" w:tplc="0809001B">
      <w:start w:val="1"/>
      <w:numFmt w:val="lowerRoman"/>
      <w:lvlText w:val="%9."/>
      <w:lvlJc w:val="right"/>
      <w:pPr>
        <w:tabs>
          <w:tab w:val="num" w:pos="6840"/>
        </w:tabs>
        <w:ind w:left="6840" w:hanging="180"/>
      </w:pPr>
    </w:lvl>
  </w:abstractNum>
  <w:abstractNum w:abstractNumId="2" w15:restartNumberingAfterBreak="0">
    <w:nsid w:val="089A21F1"/>
    <w:multiLevelType w:val="multilevel"/>
    <w:tmpl w:val="BC243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560497"/>
    <w:multiLevelType w:val="hybridMultilevel"/>
    <w:tmpl w:val="AE185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93566B"/>
    <w:multiLevelType w:val="multilevel"/>
    <w:tmpl w:val="2E7A4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C06A66"/>
    <w:multiLevelType w:val="hybridMultilevel"/>
    <w:tmpl w:val="4CB403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855619"/>
    <w:multiLevelType w:val="hybridMultilevel"/>
    <w:tmpl w:val="8E3E6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0F5160"/>
    <w:multiLevelType w:val="hybridMultilevel"/>
    <w:tmpl w:val="24226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E449F3"/>
    <w:multiLevelType w:val="hybridMultilevel"/>
    <w:tmpl w:val="C086621A"/>
    <w:lvl w:ilvl="0" w:tplc="9C80403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28C07B77"/>
    <w:multiLevelType w:val="hybridMultilevel"/>
    <w:tmpl w:val="34E0D252"/>
    <w:lvl w:ilvl="0" w:tplc="08090001">
      <w:start w:val="15"/>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AC255C"/>
    <w:multiLevelType w:val="hybridMultilevel"/>
    <w:tmpl w:val="7082C0E2"/>
    <w:lvl w:ilvl="0" w:tplc="3142082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4AC95899"/>
    <w:multiLevelType w:val="hybridMultilevel"/>
    <w:tmpl w:val="6E6829A6"/>
    <w:lvl w:ilvl="0" w:tplc="ED404826">
      <w:start w:val="1"/>
      <w:numFmt w:val="lowerLetter"/>
      <w:lvlText w:val="(%1)"/>
      <w:lvlJc w:val="left"/>
      <w:pPr>
        <w:ind w:left="630" w:hanging="360"/>
      </w:pPr>
      <w:rPr>
        <w:rFonts w:hint="default"/>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abstractNum w:abstractNumId="12" w15:restartNumberingAfterBreak="0">
    <w:nsid w:val="4D6E3895"/>
    <w:multiLevelType w:val="hybridMultilevel"/>
    <w:tmpl w:val="EA183892"/>
    <w:lvl w:ilvl="0" w:tplc="3D626DC8">
      <w:start w:val="1"/>
      <w:numFmt w:val="lowerLetter"/>
      <w:lvlText w:val="(%1)"/>
      <w:lvlJc w:val="left"/>
      <w:pPr>
        <w:ind w:left="1440" w:hanging="360"/>
      </w:pPr>
      <w:rPr>
        <w:rFonts w:hint="default"/>
        <w:i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50063A3F"/>
    <w:multiLevelType w:val="hybridMultilevel"/>
    <w:tmpl w:val="6AB65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7F0547C"/>
    <w:multiLevelType w:val="hybridMultilevel"/>
    <w:tmpl w:val="D0583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F087A75"/>
    <w:multiLevelType w:val="hybridMultilevel"/>
    <w:tmpl w:val="3BEA08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9D31A88"/>
    <w:multiLevelType w:val="hybridMultilevel"/>
    <w:tmpl w:val="C086621A"/>
    <w:lvl w:ilvl="0" w:tplc="9C80403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731D690D"/>
    <w:multiLevelType w:val="hybridMultilevel"/>
    <w:tmpl w:val="FBAC9B72"/>
    <w:lvl w:ilvl="0" w:tplc="A3F6901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741E60F6"/>
    <w:multiLevelType w:val="hybridMultilevel"/>
    <w:tmpl w:val="541C407C"/>
    <w:lvl w:ilvl="0" w:tplc="6EAE89E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E1C431B"/>
    <w:multiLevelType w:val="multilevel"/>
    <w:tmpl w:val="67B2B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930581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57605428">
    <w:abstractNumId w:val="8"/>
  </w:num>
  <w:num w:numId="3" w16cid:durableId="1620721689">
    <w:abstractNumId w:val="16"/>
  </w:num>
  <w:num w:numId="4" w16cid:durableId="1796017710">
    <w:abstractNumId w:val="0"/>
  </w:num>
  <w:num w:numId="5" w16cid:durableId="2050104000">
    <w:abstractNumId w:val="18"/>
  </w:num>
  <w:num w:numId="6" w16cid:durableId="2077505793">
    <w:abstractNumId w:val="14"/>
  </w:num>
  <w:num w:numId="7" w16cid:durableId="1466313850">
    <w:abstractNumId w:val="6"/>
  </w:num>
  <w:num w:numId="8" w16cid:durableId="145435629">
    <w:abstractNumId w:val="15"/>
  </w:num>
  <w:num w:numId="9" w16cid:durableId="132602116">
    <w:abstractNumId w:val="5"/>
  </w:num>
  <w:num w:numId="10" w16cid:durableId="1839037629">
    <w:abstractNumId w:val="3"/>
  </w:num>
  <w:num w:numId="11" w16cid:durableId="174542374">
    <w:abstractNumId w:val="7"/>
  </w:num>
  <w:num w:numId="12" w16cid:durableId="1003554994">
    <w:abstractNumId w:val="9"/>
  </w:num>
  <w:num w:numId="13" w16cid:durableId="271742367">
    <w:abstractNumId w:val="12"/>
  </w:num>
  <w:num w:numId="14" w16cid:durableId="529413430">
    <w:abstractNumId w:val="10"/>
  </w:num>
  <w:num w:numId="15" w16cid:durableId="1740209845">
    <w:abstractNumId w:val="11"/>
  </w:num>
  <w:num w:numId="16" w16cid:durableId="1024013051">
    <w:abstractNumId w:val="17"/>
  </w:num>
  <w:num w:numId="17" w16cid:durableId="1800342765">
    <w:abstractNumId w:val="2"/>
  </w:num>
  <w:num w:numId="18" w16cid:durableId="963003285">
    <w:abstractNumId w:val="4"/>
  </w:num>
  <w:num w:numId="19" w16cid:durableId="2002923420">
    <w:abstractNumId w:val="19"/>
  </w:num>
  <w:num w:numId="20" w16cid:durableId="141204199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1A9"/>
    <w:rsid w:val="00000FD9"/>
    <w:rsid w:val="0000521E"/>
    <w:rsid w:val="00011CF4"/>
    <w:rsid w:val="0001521F"/>
    <w:rsid w:val="00031431"/>
    <w:rsid w:val="00044E5A"/>
    <w:rsid w:val="0004678B"/>
    <w:rsid w:val="000507A0"/>
    <w:rsid w:val="00055EDF"/>
    <w:rsid w:val="000648DF"/>
    <w:rsid w:val="0007047B"/>
    <w:rsid w:val="000727AA"/>
    <w:rsid w:val="00073FC9"/>
    <w:rsid w:val="00074DE8"/>
    <w:rsid w:val="00080255"/>
    <w:rsid w:val="00094A31"/>
    <w:rsid w:val="000A755B"/>
    <w:rsid w:val="000D1809"/>
    <w:rsid w:val="000D21DE"/>
    <w:rsid w:val="000D30E1"/>
    <w:rsid w:val="000D509C"/>
    <w:rsid w:val="000E3ED3"/>
    <w:rsid w:val="00105D8B"/>
    <w:rsid w:val="00123B25"/>
    <w:rsid w:val="00123CD7"/>
    <w:rsid w:val="00141CE8"/>
    <w:rsid w:val="00141EB4"/>
    <w:rsid w:val="0014293A"/>
    <w:rsid w:val="00152ECA"/>
    <w:rsid w:val="001536E3"/>
    <w:rsid w:val="00167566"/>
    <w:rsid w:val="00173101"/>
    <w:rsid w:val="00181C31"/>
    <w:rsid w:val="001871E9"/>
    <w:rsid w:val="001917E4"/>
    <w:rsid w:val="001A1E89"/>
    <w:rsid w:val="001A2AD3"/>
    <w:rsid w:val="001A349E"/>
    <w:rsid w:val="001A787B"/>
    <w:rsid w:val="001B36EF"/>
    <w:rsid w:val="001C5919"/>
    <w:rsid w:val="001D3DC0"/>
    <w:rsid w:val="001E1862"/>
    <w:rsid w:val="001E554A"/>
    <w:rsid w:val="001E6C67"/>
    <w:rsid w:val="001E77C7"/>
    <w:rsid w:val="001F5181"/>
    <w:rsid w:val="001F72CF"/>
    <w:rsid w:val="00200C83"/>
    <w:rsid w:val="00202211"/>
    <w:rsid w:val="002041C0"/>
    <w:rsid w:val="00223838"/>
    <w:rsid w:val="002365EC"/>
    <w:rsid w:val="002411D2"/>
    <w:rsid w:val="00243280"/>
    <w:rsid w:val="00243DEA"/>
    <w:rsid w:val="00244A90"/>
    <w:rsid w:val="00253C2B"/>
    <w:rsid w:val="00257C0B"/>
    <w:rsid w:val="00264A41"/>
    <w:rsid w:val="002662CA"/>
    <w:rsid w:val="00271888"/>
    <w:rsid w:val="0027326D"/>
    <w:rsid w:val="00273B58"/>
    <w:rsid w:val="00277569"/>
    <w:rsid w:val="0028028A"/>
    <w:rsid w:val="0029060A"/>
    <w:rsid w:val="00293367"/>
    <w:rsid w:val="00294F88"/>
    <w:rsid w:val="002959D5"/>
    <w:rsid w:val="00295F0F"/>
    <w:rsid w:val="00296B19"/>
    <w:rsid w:val="00297243"/>
    <w:rsid w:val="002A1C0E"/>
    <w:rsid w:val="002A1E90"/>
    <w:rsid w:val="002A2962"/>
    <w:rsid w:val="002A2BDD"/>
    <w:rsid w:val="002A2CE9"/>
    <w:rsid w:val="002A4242"/>
    <w:rsid w:val="002A7EC6"/>
    <w:rsid w:val="002B3960"/>
    <w:rsid w:val="002C1848"/>
    <w:rsid w:val="002C4DBF"/>
    <w:rsid w:val="002D0F92"/>
    <w:rsid w:val="002D239D"/>
    <w:rsid w:val="002D37AC"/>
    <w:rsid w:val="002D4201"/>
    <w:rsid w:val="002D53DF"/>
    <w:rsid w:val="002D5919"/>
    <w:rsid w:val="002D6370"/>
    <w:rsid w:val="002E0780"/>
    <w:rsid w:val="002F0DDE"/>
    <w:rsid w:val="002F1F1F"/>
    <w:rsid w:val="002F4E5B"/>
    <w:rsid w:val="002F5651"/>
    <w:rsid w:val="002F5D36"/>
    <w:rsid w:val="00317490"/>
    <w:rsid w:val="00327F1D"/>
    <w:rsid w:val="00332EEF"/>
    <w:rsid w:val="00333D06"/>
    <w:rsid w:val="003404FD"/>
    <w:rsid w:val="00341EE9"/>
    <w:rsid w:val="0034201E"/>
    <w:rsid w:val="00345D17"/>
    <w:rsid w:val="00347712"/>
    <w:rsid w:val="00347B12"/>
    <w:rsid w:val="00360751"/>
    <w:rsid w:val="00364263"/>
    <w:rsid w:val="00364DF1"/>
    <w:rsid w:val="00372822"/>
    <w:rsid w:val="00373883"/>
    <w:rsid w:val="0037616C"/>
    <w:rsid w:val="003769A1"/>
    <w:rsid w:val="00384C83"/>
    <w:rsid w:val="00385937"/>
    <w:rsid w:val="00385E79"/>
    <w:rsid w:val="003911F4"/>
    <w:rsid w:val="00391E4F"/>
    <w:rsid w:val="003921D2"/>
    <w:rsid w:val="00392476"/>
    <w:rsid w:val="003A1F5A"/>
    <w:rsid w:val="003A3F39"/>
    <w:rsid w:val="003A641A"/>
    <w:rsid w:val="003A6769"/>
    <w:rsid w:val="003B018C"/>
    <w:rsid w:val="003B2D80"/>
    <w:rsid w:val="003B4504"/>
    <w:rsid w:val="003B57A3"/>
    <w:rsid w:val="003B6686"/>
    <w:rsid w:val="003B79C2"/>
    <w:rsid w:val="003C709E"/>
    <w:rsid w:val="003D3AF5"/>
    <w:rsid w:val="003E32A6"/>
    <w:rsid w:val="003E407C"/>
    <w:rsid w:val="003F1897"/>
    <w:rsid w:val="003F1A5C"/>
    <w:rsid w:val="003F2356"/>
    <w:rsid w:val="003F2A95"/>
    <w:rsid w:val="003F3D59"/>
    <w:rsid w:val="003F7944"/>
    <w:rsid w:val="0040412C"/>
    <w:rsid w:val="00405D48"/>
    <w:rsid w:val="00410DE1"/>
    <w:rsid w:val="004157BB"/>
    <w:rsid w:val="00416B93"/>
    <w:rsid w:val="004170B2"/>
    <w:rsid w:val="00422351"/>
    <w:rsid w:val="00423B2C"/>
    <w:rsid w:val="00424D3E"/>
    <w:rsid w:val="00450823"/>
    <w:rsid w:val="00455CFA"/>
    <w:rsid w:val="00461439"/>
    <w:rsid w:val="00471581"/>
    <w:rsid w:val="00474775"/>
    <w:rsid w:val="00475C67"/>
    <w:rsid w:val="004803AB"/>
    <w:rsid w:val="00484A20"/>
    <w:rsid w:val="00484BCB"/>
    <w:rsid w:val="00490544"/>
    <w:rsid w:val="004948D3"/>
    <w:rsid w:val="00494D3D"/>
    <w:rsid w:val="004A2A52"/>
    <w:rsid w:val="004A2FF1"/>
    <w:rsid w:val="004A610B"/>
    <w:rsid w:val="004C7758"/>
    <w:rsid w:val="004D410E"/>
    <w:rsid w:val="004D5793"/>
    <w:rsid w:val="004D7993"/>
    <w:rsid w:val="004E1C0B"/>
    <w:rsid w:val="004E50A5"/>
    <w:rsid w:val="004E6F3A"/>
    <w:rsid w:val="00500847"/>
    <w:rsid w:val="00505274"/>
    <w:rsid w:val="00512781"/>
    <w:rsid w:val="00513861"/>
    <w:rsid w:val="00530474"/>
    <w:rsid w:val="00532FC9"/>
    <w:rsid w:val="00540488"/>
    <w:rsid w:val="00544EF9"/>
    <w:rsid w:val="00547020"/>
    <w:rsid w:val="00551B11"/>
    <w:rsid w:val="00555FE7"/>
    <w:rsid w:val="0055704F"/>
    <w:rsid w:val="0056399A"/>
    <w:rsid w:val="00565C82"/>
    <w:rsid w:val="005700B3"/>
    <w:rsid w:val="0057378A"/>
    <w:rsid w:val="005764F2"/>
    <w:rsid w:val="005768E6"/>
    <w:rsid w:val="005775A9"/>
    <w:rsid w:val="00584C05"/>
    <w:rsid w:val="005922C9"/>
    <w:rsid w:val="00593AE0"/>
    <w:rsid w:val="00593C56"/>
    <w:rsid w:val="00595D15"/>
    <w:rsid w:val="0059786E"/>
    <w:rsid w:val="005A61B6"/>
    <w:rsid w:val="005B702F"/>
    <w:rsid w:val="005C0E81"/>
    <w:rsid w:val="005C2509"/>
    <w:rsid w:val="005C48BC"/>
    <w:rsid w:val="005C68D3"/>
    <w:rsid w:val="005D0546"/>
    <w:rsid w:val="005D4A4D"/>
    <w:rsid w:val="005D4D21"/>
    <w:rsid w:val="005E1710"/>
    <w:rsid w:val="005E1AB8"/>
    <w:rsid w:val="005E769B"/>
    <w:rsid w:val="005F3329"/>
    <w:rsid w:val="005F6A05"/>
    <w:rsid w:val="00603745"/>
    <w:rsid w:val="00605322"/>
    <w:rsid w:val="00607EFE"/>
    <w:rsid w:val="00611E32"/>
    <w:rsid w:val="0061507E"/>
    <w:rsid w:val="00617574"/>
    <w:rsid w:val="00640BAC"/>
    <w:rsid w:val="00642845"/>
    <w:rsid w:val="006429FC"/>
    <w:rsid w:val="00650CE4"/>
    <w:rsid w:val="006529C0"/>
    <w:rsid w:val="00655F66"/>
    <w:rsid w:val="00660AA1"/>
    <w:rsid w:val="00661BD5"/>
    <w:rsid w:val="006622FA"/>
    <w:rsid w:val="00671D5C"/>
    <w:rsid w:val="0067454D"/>
    <w:rsid w:val="00674EA7"/>
    <w:rsid w:val="006763B9"/>
    <w:rsid w:val="00676DC7"/>
    <w:rsid w:val="00677982"/>
    <w:rsid w:val="0068135A"/>
    <w:rsid w:val="00682F50"/>
    <w:rsid w:val="00684439"/>
    <w:rsid w:val="00692AEC"/>
    <w:rsid w:val="00693DFF"/>
    <w:rsid w:val="00693FCD"/>
    <w:rsid w:val="006966D5"/>
    <w:rsid w:val="006A01F5"/>
    <w:rsid w:val="006A7EF4"/>
    <w:rsid w:val="006B7650"/>
    <w:rsid w:val="006B7F9B"/>
    <w:rsid w:val="006C1D96"/>
    <w:rsid w:val="006C3F34"/>
    <w:rsid w:val="006C6D8E"/>
    <w:rsid w:val="006D2FA8"/>
    <w:rsid w:val="006D4E8D"/>
    <w:rsid w:val="006D722B"/>
    <w:rsid w:val="006E6A3E"/>
    <w:rsid w:val="006F1A6C"/>
    <w:rsid w:val="00704396"/>
    <w:rsid w:val="00717701"/>
    <w:rsid w:val="00720DDA"/>
    <w:rsid w:val="00721B8F"/>
    <w:rsid w:val="00724FFD"/>
    <w:rsid w:val="00726150"/>
    <w:rsid w:val="00726FBC"/>
    <w:rsid w:val="00733D2E"/>
    <w:rsid w:val="0073554A"/>
    <w:rsid w:val="007407C3"/>
    <w:rsid w:val="00743381"/>
    <w:rsid w:val="007505CA"/>
    <w:rsid w:val="007509B4"/>
    <w:rsid w:val="007532DE"/>
    <w:rsid w:val="007564B1"/>
    <w:rsid w:val="007802C9"/>
    <w:rsid w:val="0078107E"/>
    <w:rsid w:val="007863EA"/>
    <w:rsid w:val="0078699B"/>
    <w:rsid w:val="00795BEC"/>
    <w:rsid w:val="007A37F2"/>
    <w:rsid w:val="007A3BAA"/>
    <w:rsid w:val="007A4098"/>
    <w:rsid w:val="007A5A62"/>
    <w:rsid w:val="007A763E"/>
    <w:rsid w:val="007B18E2"/>
    <w:rsid w:val="007B2D39"/>
    <w:rsid w:val="007B6356"/>
    <w:rsid w:val="007B7171"/>
    <w:rsid w:val="007B7953"/>
    <w:rsid w:val="007C1A9B"/>
    <w:rsid w:val="007C406B"/>
    <w:rsid w:val="007C4243"/>
    <w:rsid w:val="007C5269"/>
    <w:rsid w:val="007C7CA5"/>
    <w:rsid w:val="007D30F5"/>
    <w:rsid w:val="007D39B3"/>
    <w:rsid w:val="007D4A53"/>
    <w:rsid w:val="007E5D68"/>
    <w:rsid w:val="007E69F5"/>
    <w:rsid w:val="007F22DA"/>
    <w:rsid w:val="00807375"/>
    <w:rsid w:val="00811F41"/>
    <w:rsid w:val="008131A9"/>
    <w:rsid w:val="008137BD"/>
    <w:rsid w:val="008216CC"/>
    <w:rsid w:val="00832F8B"/>
    <w:rsid w:val="008342F6"/>
    <w:rsid w:val="00840A9E"/>
    <w:rsid w:val="00841438"/>
    <w:rsid w:val="00842F97"/>
    <w:rsid w:val="008453B9"/>
    <w:rsid w:val="00847F8E"/>
    <w:rsid w:val="00854F92"/>
    <w:rsid w:val="00856C66"/>
    <w:rsid w:val="00856D51"/>
    <w:rsid w:val="00856EDD"/>
    <w:rsid w:val="00860DB3"/>
    <w:rsid w:val="008623FC"/>
    <w:rsid w:val="0086250E"/>
    <w:rsid w:val="00865350"/>
    <w:rsid w:val="00870AF1"/>
    <w:rsid w:val="008734BD"/>
    <w:rsid w:val="008735D5"/>
    <w:rsid w:val="00875CAC"/>
    <w:rsid w:val="008767C4"/>
    <w:rsid w:val="00877558"/>
    <w:rsid w:val="0088297F"/>
    <w:rsid w:val="00884DEA"/>
    <w:rsid w:val="00891CF9"/>
    <w:rsid w:val="008A4096"/>
    <w:rsid w:val="008B47D0"/>
    <w:rsid w:val="008B4B70"/>
    <w:rsid w:val="008B6C48"/>
    <w:rsid w:val="008B7EA4"/>
    <w:rsid w:val="008C46EC"/>
    <w:rsid w:val="008C5675"/>
    <w:rsid w:val="008D17EF"/>
    <w:rsid w:val="008D1DEF"/>
    <w:rsid w:val="008E6AFA"/>
    <w:rsid w:val="008F3A2A"/>
    <w:rsid w:val="008F5092"/>
    <w:rsid w:val="00900456"/>
    <w:rsid w:val="009032CC"/>
    <w:rsid w:val="00903B7C"/>
    <w:rsid w:val="00905743"/>
    <w:rsid w:val="00905DD1"/>
    <w:rsid w:val="009103A9"/>
    <w:rsid w:val="0091064C"/>
    <w:rsid w:val="00924E60"/>
    <w:rsid w:val="009313F4"/>
    <w:rsid w:val="009327F3"/>
    <w:rsid w:val="00934CF3"/>
    <w:rsid w:val="00936532"/>
    <w:rsid w:val="00937BD9"/>
    <w:rsid w:val="00946AF5"/>
    <w:rsid w:val="0095623F"/>
    <w:rsid w:val="00972C73"/>
    <w:rsid w:val="00973F99"/>
    <w:rsid w:val="0097797C"/>
    <w:rsid w:val="00986465"/>
    <w:rsid w:val="00990254"/>
    <w:rsid w:val="00993808"/>
    <w:rsid w:val="0099408D"/>
    <w:rsid w:val="009969DB"/>
    <w:rsid w:val="00996E28"/>
    <w:rsid w:val="009A0536"/>
    <w:rsid w:val="009A1148"/>
    <w:rsid w:val="009A6A89"/>
    <w:rsid w:val="009B39C3"/>
    <w:rsid w:val="009B5188"/>
    <w:rsid w:val="009B530B"/>
    <w:rsid w:val="009B7453"/>
    <w:rsid w:val="009C238B"/>
    <w:rsid w:val="009C2E25"/>
    <w:rsid w:val="009C746D"/>
    <w:rsid w:val="009D237C"/>
    <w:rsid w:val="009D3F2D"/>
    <w:rsid w:val="009D5760"/>
    <w:rsid w:val="009E3A8A"/>
    <w:rsid w:val="009F4E2A"/>
    <w:rsid w:val="009F6E0A"/>
    <w:rsid w:val="00A00A9D"/>
    <w:rsid w:val="00A04328"/>
    <w:rsid w:val="00A10EA4"/>
    <w:rsid w:val="00A14E57"/>
    <w:rsid w:val="00A165C3"/>
    <w:rsid w:val="00A20D29"/>
    <w:rsid w:val="00A222CE"/>
    <w:rsid w:val="00A224B2"/>
    <w:rsid w:val="00A25F0E"/>
    <w:rsid w:val="00A27079"/>
    <w:rsid w:val="00A27EE9"/>
    <w:rsid w:val="00A308B4"/>
    <w:rsid w:val="00A333AC"/>
    <w:rsid w:val="00A3406E"/>
    <w:rsid w:val="00A36829"/>
    <w:rsid w:val="00A36EC5"/>
    <w:rsid w:val="00A41F68"/>
    <w:rsid w:val="00A42CE9"/>
    <w:rsid w:val="00A45E25"/>
    <w:rsid w:val="00A473BF"/>
    <w:rsid w:val="00A54974"/>
    <w:rsid w:val="00A54989"/>
    <w:rsid w:val="00A57B16"/>
    <w:rsid w:val="00A64B46"/>
    <w:rsid w:val="00A66801"/>
    <w:rsid w:val="00A8168C"/>
    <w:rsid w:val="00A826D5"/>
    <w:rsid w:val="00A82DBA"/>
    <w:rsid w:val="00A83980"/>
    <w:rsid w:val="00A85803"/>
    <w:rsid w:val="00A85D98"/>
    <w:rsid w:val="00A86BF5"/>
    <w:rsid w:val="00A9349C"/>
    <w:rsid w:val="00A93A4A"/>
    <w:rsid w:val="00A955D6"/>
    <w:rsid w:val="00AA0C08"/>
    <w:rsid w:val="00AB1BA2"/>
    <w:rsid w:val="00AC00D0"/>
    <w:rsid w:val="00AC0B33"/>
    <w:rsid w:val="00AC0D91"/>
    <w:rsid w:val="00AC1F1B"/>
    <w:rsid w:val="00AC29C2"/>
    <w:rsid w:val="00AC4F1E"/>
    <w:rsid w:val="00AC65E1"/>
    <w:rsid w:val="00AD0F09"/>
    <w:rsid w:val="00AD1775"/>
    <w:rsid w:val="00AD2347"/>
    <w:rsid w:val="00AD4F3D"/>
    <w:rsid w:val="00AE2980"/>
    <w:rsid w:val="00AE7DCC"/>
    <w:rsid w:val="00AF06E2"/>
    <w:rsid w:val="00AF239C"/>
    <w:rsid w:val="00B023A8"/>
    <w:rsid w:val="00B03D2F"/>
    <w:rsid w:val="00B04A5B"/>
    <w:rsid w:val="00B04C26"/>
    <w:rsid w:val="00B07F47"/>
    <w:rsid w:val="00B11B8D"/>
    <w:rsid w:val="00B136BD"/>
    <w:rsid w:val="00B2297F"/>
    <w:rsid w:val="00B277DE"/>
    <w:rsid w:val="00B30C32"/>
    <w:rsid w:val="00B50D82"/>
    <w:rsid w:val="00B54C3F"/>
    <w:rsid w:val="00B64096"/>
    <w:rsid w:val="00B6680B"/>
    <w:rsid w:val="00B70F00"/>
    <w:rsid w:val="00B71367"/>
    <w:rsid w:val="00B72461"/>
    <w:rsid w:val="00B73742"/>
    <w:rsid w:val="00B752F8"/>
    <w:rsid w:val="00B8227D"/>
    <w:rsid w:val="00B83B13"/>
    <w:rsid w:val="00B84016"/>
    <w:rsid w:val="00B95443"/>
    <w:rsid w:val="00BA1A61"/>
    <w:rsid w:val="00BA6F5C"/>
    <w:rsid w:val="00BA727E"/>
    <w:rsid w:val="00BB0195"/>
    <w:rsid w:val="00BB3A65"/>
    <w:rsid w:val="00BB4E55"/>
    <w:rsid w:val="00BB4F1B"/>
    <w:rsid w:val="00BC68CE"/>
    <w:rsid w:val="00BD25C5"/>
    <w:rsid w:val="00BE4726"/>
    <w:rsid w:val="00C04E50"/>
    <w:rsid w:val="00C050AC"/>
    <w:rsid w:val="00C054F3"/>
    <w:rsid w:val="00C24F2B"/>
    <w:rsid w:val="00C26188"/>
    <w:rsid w:val="00C27FA1"/>
    <w:rsid w:val="00C36E4C"/>
    <w:rsid w:val="00C41E6C"/>
    <w:rsid w:val="00C43740"/>
    <w:rsid w:val="00C440C1"/>
    <w:rsid w:val="00C478D5"/>
    <w:rsid w:val="00C63D96"/>
    <w:rsid w:val="00C64A27"/>
    <w:rsid w:val="00C72A4A"/>
    <w:rsid w:val="00C75EA7"/>
    <w:rsid w:val="00C80064"/>
    <w:rsid w:val="00C80C4E"/>
    <w:rsid w:val="00C816E3"/>
    <w:rsid w:val="00C87107"/>
    <w:rsid w:val="00C956C3"/>
    <w:rsid w:val="00CB2942"/>
    <w:rsid w:val="00CB4641"/>
    <w:rsid w:val="00CC1A6C"/>
    <w:rsid w:val="00CC3183"/>
    <w:rsid w:val="00CC72FB"/>
    <w:rsid w:val="00CC7C13"/>
    <w:rsid w:val="00CD23CF"/>
    <w:rsid w:val="00CD3DD3"/>
    <w:rsid w:val="00CE3B05"/>
    <w:rsid w:val="00CE3F57"/>
    <w:rsid w:val="00CE6ABD"/>
    <w:rsid w:val="00CF0E76"/>
    <w:rsid w:val="00CF4265"/>
    <w:rsid w:val="00D00539"/>
    <w:rsid w:val="00D04E3B"/>
    <w:rsid w:val="00D06FBA"/>
    <w:rsid w:val="00D100A7"/>
    <w:rsid w:val="00D1206C"/>
    <w:rsid w:val="00D12866"/>
    <w:rsid w:val="00D20576"/>
    <w:rsid w:val="00D21368"/>
    <w:rsid w:val="00D2618A"/>
    <w:rsid w:val="00D30A7E"/>
    <w:rsid w:val="00D352EB"/>
    <w:rsid w:val="00D50728"/>
    <w:rsid w:val="00D54552"/>
    <w:rsid w:val="00D54F3F"/>
    <w:rsid w:val="00D6356C"/>
    <w:rsid w:val="00D67522"/>
    <w:rsid w:val="00D70BE4"/>
    <w:rsid w:val="00D7675A"/>
    <w:rsid w:val="00D8106C"/>
    <w:rsid w:val="00D9303F"/>
    <w:rsid w:val="00D93075"/>
    <w:rsid w:val="00D93E93"/>
    <w:rsid w:val="00D9636F"/>
    <w:rsid w:val="00D96C21"/>
    <w:rsid w:val="00D973BB"/>
    <w:rsid w:val="00DA48C5"/>
    <w:rsid w:val="00DC5519"/>
    <w:rsid w:val="00DC5A9E"/>
    <w:rsid w:val="00DD3C9E"/>
    <w:rsid w:val="00DD5016"/>
    <w:rsid w:val="00DE2238"/>
    <w:rsid w:val="00DE382E"/>
    <w:rsid w:val="00DE505D"/>
    <w:rsid w:val="00DE5D22"/>
    <w:rsid w:val="00DF70B0"/>
    <w:rsid w:val="00E047F1"/>
    <w:rsid w:val="00E074FB"/>
    <w:rsid w:val="00E14C47"/>
    <w:rsid w:val="00E1553D"/>
    <w:rsid w:val="00E205BF"/>
    <w:rsid w:val="00E21AD9"/>
    <w:rsid w:val="00E40815"/>
    <w:rsid w:val="00E5284E"/>
    <w:rsid w:val="00E52E94"/>
    <w:rsid w:val="00E6382C"/>
    <w:rsid w:val="00E703CE"/>
    <w:rsid w:val="00E72096"/>
    <w:rsid w:val="00E73914"/>
    <w:rsid w:val="00E77E6B"/>
    <w:rsid w:val="00E80115"/>
    <w:rsid w:val="00E80CFF"/>
    <w:rsid w:val="00E8411D"/>
    <w:rsid w:val="00E85F03"/>
    <w:rsid w:val="00E90ED5"/>
    <w:rsid w:val="00E9390C"/>
    <w:rsid w:val="00E95D6E"/>
    <w:rsid w:val="00EA058E"/>
    <w:rsid w:val="00EA38B6"/>
    <w:rsid w:val="00EA5F0C"/>
    <w:rsid w:val="00EA6636"/>
    <w:rsid w:val="00EA750B"/>
    <w:rsid w:val="00EB0DC4"/>
    <w:rsid w:val="00EB1555"/>
    <w:rsid w:val="00EB30C2"/>
    <w:rsid w:val="00EC159B"/>
    <w:rsid w:val="00EC1CA5"/>
    <w:rsid w:val="00EC28AF"/>
    <w:rsid w:val="00ED2A8F"/>
    <w:rsid w:val="00ED42B2"/>
    <w:rsid w:val="00ED571D"/>
    <w:rsid w:val="00ED6723"/>
    <w:rsid w:val="00EE2FA4"/>
    <w:rsid w:val="00EF5527"/>
    <w:rsid w:val="00F03510"/>
    <w:rsid w:val="00F07003"/>
    <w:rsid w:val="00F07651"/>
    <w:rsid w:val="00F13643"/>
    <w:rsid w:val="00F24726"/>
    <w:rsid w:val="00F271EC"/>
    <w:rsid w:val="00F33702"/>
    <w:rsid w:val="00F376CD"/>
    <w:rsid w:val="00F556AE"/>
    <w:rsid w:val="00F62650"/>
    <w:rsid w:val="00F65C3A"/>
    <w:rsid w:val="00F66E07"/>
    <w:rsid w:val="00F72A98"/>
    <w:rsid w:val="00F75315"/>
    <w:rsid w:val="00F8163D"/>
    <w:rsid w:val="00F84873"/>
    <w:rsid w:val="00F867EE"/>
    <w:rsid w:val="00FA659F"/>
    <w:rsid w:val="00FB5D30"/>
    <w:rsid w:val="00FB6139"/>
    <w:rsid w:val="00FB7C22"/>
    <w:rsid w:val="00FC3483"/>
    <w:rsid w:val="00FC399F"/>
    <w:rsid w:val="00FC62D8"/>
    <w:rsid w:val="00FD2A7F"/>
    <w:rsid w:val="00FE007E"/>
    <w:rsid w:val="00FE4F08"/>
    <w:rsid w:val="00FF53EF"/>
    <w:rsid w:val="00FF607C"/>
    <w:rsid w:val="00FF62E8"/>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2ADB8"/>
  <w15:docId w15:val="{67E5393A-1FC1-4262-9EBF-AEB018F68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5803"/>
    <w:rPr>
      <w:sz w:val="24"/>
      <w:szCs w:val="22"/>
      <w:lang w:eastAsia="en-US"/>
    </w:rPr>
  </w:style>
  <w:style w:type="paragraph" w:styleId="Heading1">
    <w:name w:val="heading 1"/>
    <w:basedOn w:val="Normal"/>
    <w:next w:val="Normal"/>
    <w:link w:val="Heading1Char"/>
    <w:uiPriority w:val="9"/>
    <w:qFormat/>
    <w:rsid w:val="00CC1A6C"/>
    <w:pPr>
      <w:keepNext/>
      <w:keepLines/>
      <w:spacing w:before="48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unhideWhenUsed/>
    <w:qFormat/>
    <w:rsid w:val="007C526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40412C"/>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A85803"/>
    <w:rPr>
      <w:color w:val="0000FF"/>
      <w:u w:val="single"/>
    </w:rPr>
  </w:style>
  <w:style w:type="paragraph" w:styleId="BalloonText">
    <w:name w:val="Balloon Text"/>
    <w:basedOn w:val="Normal"/>
    <w:link w:val="BalloonTextChar"/>
    <w:uiPriority w:val="99"/>
    <w:semiHidden/>
    <w:unhideWhenUsed/>
    <w:rsid w:val="00423B2C"/>
    <w:rPr>
      <w:rFonts w:ascii="Tahoma" w:hAnsi="Tahoma" w:cs="Tahoma"/>
      <w:sz w:val="16"/>
      <w:szCs w:val="16"/>
    </w:rPr>
  </w:style>
  <w:style w:type="character" w:customStyle="1" w:styleId="BalloonTextChar">
    <w:name w:val="Balloon Text Char"/>
    <w:link w:val="BalloonText"/>
    <w:uiPriority w:val="99"/>
    <w:semiHidden/>
    <w:rsid w:val="00423B2C"/>
    <w:rPr>
      <w:rFonts w:ascii="Tahoma" w:hAnsi="Tahoma" w:cs="Tahoma"/>
      <w:sz w:val="16"/>
      <w:szCs w:val="16"/>
    </w:rPr>
  </w:style>
  <w:style w:type="paragraph" w:styleId="Header">
    <w:name w:val="header"/>
    <w:basedOn w:val="Normal"/>
    <w:link w:val="HeaderChar"/>
    <w:unhideWhenUsed/>
    <w:rsid w:val="003A3F39"/>
    <w:pPr>
      <w:tabs>
        <w:tab w:val="center" w:pos="4153"/>
        <w:tab w:val="right" w:pos="8306"/>
      </w:tabs>
    </w:pPr>
    <w:rPr>
      <w:rFonts w:eastAsia="Times New Roman"/>
      <w:szCs w:val="24"/>
    </w:rPr>
  </w:style>
  <w:style w:type="character" w:customStyle="1" w:styleId="HeaderChar">
    <w:name w:val="Header Char"/>
    <w:link w:val="Header"/>
    <w:rsid w:val="003A3F39"/>
    <w:rPr>
      <w:rFonts w:eastAsia="Times New Roman" w:cs="Times New Roman"/>
      <w:szCs w:val="24"/>
    </w:rPr>
  </w:style>
  <w:style w:type="character" w:customStyle="1" w:styleId="Heading1Char">
    <w:name w:val="Heading 1 Char"/>
    <w:link w:val="Heading1"/>
    <w:uiPriority w:val="9"/>
    <w:rsid w:val="00CC1A6C"/>
    <w:rPr>
      <w:rFonts w:ascii="Cambria" w:eastAsia="Times New Roman" w:hAnsi="Cambria" w:cs="Times New Roman"/>
      <w:b/>
      <w:bCs/>
      <w:color w:val="365F91"/>
      <w:sz w:val="28"/>
      <w:szCs w:val="28"/>
    </w:rPr>
  </w:style>
  <w:style w:type="character" w:styleId="Strong">
    <w:name w:val="Strong"/>
    <w:uiPriority w:val="22"/>
    <w:qFormat/>
    <w:rsid w:val="00202211"/>
    <w:rPr>
      <w:b/>
      <w:bCs/>
    </w:rPr>
  </w:style>
  <w:style w:type="paragraph" w:styleId="NormalWeb">
    <w:name w:val="Normal (Web)"/>
    <w:basedOn w:val="Normal"/>
    <w:uiPriority w:val="99"/>
    <w:unhideWhenUsed/>
    <w:rsid w:val="00202211"/>
    <w:pPr>
      <w:spacing w:before="100" w:beforeAutospacing="1" w:after="100" w:afterAutospacing="1"/>
    </w:pPr>
    <w:rPr>
      <w:rFonts w:eastAsia="Times New Roman"/>
      <w:szCs w:val="24"/>
      <w:lang w:eastAsia="en-GB"/>
    </w:rPr>
  </w:style>
  <w:style w:type="paragraph" w:styleId="Footer">
    <w:name w:val="footer"/>
    <w:basedOn w:val="Normal"/>
    <w:link w:val="FooterChar"/>
    <w:uiPriority w:val="99"/>
    <w:unhideWhenUsed/>
    <w:rsid w:val="00F24726"/>
    <w:pPr>
      <w:tabs>
        <w:tab w:val="center" w:pos="4513"/>
        <w:tab w:val="right" w:pos="9026"/>
      </w:tabs>
    </w:pPr>
  </w:style>
  <w:style w:type="character" w:customStyle="1" w:styleId="FooterChar">
    <w:name w:val="Footer Char"/>
    <w:basedOn w:val="DefaultParagraphFont"/>
    <w:link w:val="Footer"/>
    <w:uiPriority w:val="99"/>
    <w:rsid w:val="00F24726"/>
  </w:style>
  <w:style w:type="paragraph" w:styleId="NoSpacing">
    <w:name w:val="No Spacing"/>
    <w:uiPriority w:val="1"/>
    <w:qFormat/>
    <w:rsid w:val="00410DE1"/>
    <w:rPr>
      <w:sz w:val="24"/>
      <w:szCs w:val="22"/>
      <w:lang w:eastAsia="en-US"/>
    </w:rPr>
  </w:style>
  <w:style w:type="paragraph" w:customStyle="1" w:styleId="Standard">
    <w:name w:val="Standard"/>
    <w:rsid w:val="00513861"/>
    <w:pPr>
      <w:widowControl w:val="0"/>
      <w:suppressAutoHyphens/>
      <w:autoSpaceDN w:val="0"/>
      <w:textAlignment w:val="baseline"/>
    </w:pPr>
    <w:rPr>
      <w:rFonts w:eastAsia="SimSun" w:cs="Arial"/>
      <w:kern w:val="3"/>
      <w:sz w:val="24"/>
      <w:szCs w:val="24"/>
      <w:lang w:eastAsia="zh-CN" w:bidi="hi-IN"/>
    </w:rPr>
  </w:style>
  <w:style w:type="table" w:styleId="TableGrid">
    <w:name w:val="Table Grid"/>
    <w:basedOn w:val="TableNormal"/>
    <w:uiPriority w:val="59"/>
    <w:unhideWhenUsed/>
    <w:rsid w:val="00D06F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88297F"/>
    <w:rPr>
      <w:color w:val="605E5C"/>
      <w:shd w:val="clear" w:color="auto" w:fill="E1DFDD"/>
    </w:rPr>
  </w:style>
  <w:style w:type="character" w:styleId="FollowedHyperlink">
    <w:name w:val="FollowedHyperlink"/>
    <w:uiPriority w:val="99"/>
    <w:semiHidden/>
    <w:unhideWhenUsed/>
    <w:rsid w:val="0088297F"/>
    <w:rPr>
      <w:color w:val="800080"/>
      <w:u w:val="single"/>
    </w:rPr>
  </w:style>
  <w:style w:type="character" w:customStyle="1" w:styleId="Heading2Char">
    <w:name w:val="Heading 2 Char"/>
    <w:basedOn w:val="DefaultParagraphFont"/>
    <w:link w:val="Heading2"/>
    <w:uiPriority w:val="9"/>
    <w:rsid w:val="007C5269"/>
    <w:rPr>
      <w:rFonts w:asciiTheme="majorHAnsi" w:eastAsiaTheme="majorEastAsia" w:hAnsiTheme="majorHAnsi" w:cstheme="majorBidi"/>
      <w:b/>
      <w:bCs/>
      <w:color w:val="4F81BD" w:themeColor="accent1"/>
      <w:sz w:val="26"/>
      <w:szCs w:val="26"/>
      <w:lang w:eastAsia="en-US"/>
    </w:rPr>
  </w:style>
  <w:style w:type="character" w:styleId="Emphasis">
    <w:name w:val="Emphasis"/>
    <w:basedOn w:val="DefaultParagraphFont"/>
    <w:uiPriority w:val="20"/>
    <w:qFormat/>
    <w:rsid w:val="0040412C"/>
    <w:rPr>
      <w:i/>
      <w:iCs/>
    </w:rPr>
  </w:style>
  <w:style w:type="character" w:customStyle="1" w:styleId="Heading3Char">
    <w:name w:val="Heading 3 Char"/>
    <w:basedOn w:val="DefaultParagraphFont"/>
    <w:link w:val="Heading3"/>
    <w:uiPriority w:val="9"/>
    <w:rsid w:val="0040412C"/>
    <w:rPr>
      <w:rFonts w:asciiTheme="majorHAnsi" w:eastAsiaTheme="majorEastAsia" w:hAnsiTheme="majorHAnsi" w:cstheme="majorBidi"/>
      <w:b/>
      <w:bCs/>
      <w:color w:val="4F81BD" w:themeColor="accent1"/>
      <w:sz w:val="24"/>
      <w:szCs w:val="22"/>
      <w:lang w:eastAsia="en-US"/>
    </w:rPr>
  </w:style>
  <w:style w:type="paragraph" w:styleId="Subtitle">
    <w:name w:val="Subtitle"/>
    <w:basedOn w:val="Normal"/>
    <w:next w:val="Normal"/>
    <w:link w:val="SubtitleChar"/>
    <w:uiPriority w:val="11"/>
    <w:qFormat/>
    <w:rsid w:val="0040412C"/>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40412C"/>
    <w:rPr>
      <w:rFonts w:asciiTheme="majorHAnsi" w:eastAsiaTheme="majorEastAsia" w:hAnsiTheme="majorHAnsi" w:cstheme="majorBidi"/>
      <w:i/>
      <w:iCs/>
      <w:color w:val="4F81BD" w:themeColor="accent1"/>
      <w:spacing w:val="15"/>
      <w:sz w:val="24"/>
      <w:szCs w:val="24"/>
      <w:lang w:eastAsia="en-US"/>
    </w:rPr>
  </w:style>
  <w:style w:type="character" w:styleId="IntenseEmphasis">
    <w:name w:val="Intense Emphasis"/>
    <w:basedOn w:val="DefaultParagraphFont"/>
    <w:uiPriority w:val="21"/>
    <w:qFormat/>
    <w:rsid w:val="0040412C"/>
    <w:rPr>
      <w:b/>
      <w:bCs/>
      <w:i/>
      <w:iCs/>
      <w:color w:val="4F81BD" w:themeColor="accent1"/>
    </w:rPr>
  </w:style>
  <w:style w:type="paragraph" w:styleId="ListParagraph">
    <w:name w:val="List Paragraph"/>
    <w:basedOn w:val="Normal"/>
    <w:uiPriority w:val="34"/>
    <w:qFormat/>
    <w:rsid w:val="00A42C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722">
      <w:bodyDiv w:val="1"/>
      <w:marLeft w:val="0"/>
      <w:marRight w:val="0"/>
      <w:marTop w:val="0"/>
      <w:marBottom w:val="0"/>
      <w:divBdr>
        <w:top w:val="none" w:sz="0" w:space="0" w:color="auto"/>
        <w:left w:val="none" w:sz="0" w:space="0" w:color="auto"/>
        <w:bottom w:val="none" w:sz="0" w:space="0" w:color="auto"/>
        <w:right w:val="none" w:sz="0" w:space="0" w:color="auto"/>
      </w:divBdr>
    </w:div>
    <w:div w:id="323053692">
      <w:bodyDiv w:val="1"/>
      <w:marLeft w:val="0"/>
      <w:marRight w:val="0"/>
      <w:marTop w:val="0"/>
      <w:marBottom w:val="0"/>
      <w:divBdr>
        <w:top w:val="none" w:sz="0" w:space="0" w:color="auto"/>
        <w:left w:val="none" w:sz="0" w:space="0" w:color="auto"/>
        <w:bottom w:val="none" w:sz="0" w:space="0" w:color="auto"/>
        <w:right w:val="none" w:sz="0" w:space="0" w:color="auto"/>
      </w:divBdr>
    </w:div>
    <w:div w:id="748385890">
      <w:bodyDiv w:val="1"/>
      <w:marLeft w:val="325"/>
      <w:marRight w:val="325"/>
      <w:marTop w:val="0"/>
      <w:marBottom w:val="0"/>
      <w:divBdr>
        <w:top w:val="none" w:sz="0" w:space="0" w:color="auto"/>
        <w:left w:val="none" w:sz="0" w:space="0" w:color="auto"/>
        <w:bottom w:val="none" w:sz="0" w:space="0" w:color="auto"/>
        <w:right w:val="none" w:sz="0" w:space="0" w:color="auto"/>
      </w:divBdr>
      <w:divsChild>
        <w:div w:id="2103454684">
          <w:marLeft w:val="0"/>
          <w:marRight w:val="0"/>
          <w:marTop w:val="186"/>
          <w:marBottom w:val="186"/>
          <w:divBdr>
            <w:top w:val="none" w:sz="0" w:space="0" w:color="auto"/>
            <w:left w:val="none" w:sz="0" w:space="0" w:color="auto"/>
            <w:bottom w:val="none" w:sz="0" w:space="0" w:color="auto"/>
            <w:right w:val="none" w:sz="0" w:space="0" w:color="auto"/>
          </w:divBdr>
          <w:divsChild>
            <w:div w:id="1618677814">
              <w:marLeft w:val="0"/>
              <w:marRight w:val="0"/>
              <w:marTop w:val="0"/>
              <w:marBottom w:val="0"/>
              <w:divBdr>
                <w:top w:val="none" w:sz="0" w:space="0" w:color="auto"/>
                <w:left w:val="none" w:sz="0" w:space="0" w:color="auto"/>
                <w:bottom w:val="none" w:sz="0" w:space="0" w:color="auto"/>
                <w:right w:val="none" w:sz="0" w:space="0" w:color="auto"/>
              </w:divBdr>
              <w:divsChild>
                <w:div w:id="495611384">
                  <w:marLeft w:val="0"/>
                  <w:marRight w:val="0"/>
                  <w:marTop w:val="0"/>
                  <w:marBottom w:val="0"/>
                  <w:divBdr>
                    <w:top w:val="none" w:sz="0" w:space="0" w:color="auto"/>
                    <w:left w:val="none" w:sz="0" w:space="0" w:color="auto"/>
                    <w:bottom w:val="none" w:sz="0" w:space="0" w:color="auto"/>
                    <w:right w:val="none" w:sz="0" w:space="0" w:color="auto"/>
                  </w:divBdr>
                </w:div>
                <w:div w:id="1241326253">
                  <w:marLeft w:val="0"/>
                  <w:marRight w:val="0"/>
                  <w:marTop w:val="0"/>
                  <w:marBottom w:val="0"/>
                  <w:divBdr>
                    <w:top w:val="none" w:sz="0" w:space="0" w:color="auto"/>
                    <w:left w:val="none" w:sz="0" w:space="0" w:color="auto"/>
                    <w:bottom w:val="none" w:sz="0" w:space="0" w:color="auto"/>
                    <w:right w:val="none" w:sz="0" w:space="0" w:color="auto"/>
                  </w:divBdr>
                </w:div>
                <w:div w:id="167032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7787489">
      <w:bodyDiv w:val="1"/>
      <w:marLeft w:val="0"/>
      <w:marRight w:val="0"/>
      <w:marTop w:val="0"/>
      <w:marBottom w:val="0"/>
      <w:divBdr>
        <w:top w:val="none" w:sz="0" w:space="0" w:color="auto"/>
        <w:left w:val="none" w:sz="0" w:space="0" w:color="auto"/>
        <w:bottom w:val="none" w:sz="0" w:space="0" w:color="auto"/>
        <w:right w:val="none" w:sz="0" w:space="0" w:color="auto"/>
      </w:divBdr>
    </w:div>
    <w:div w:id="1205874718">
      <w:bodyDiv w:val="1"/>
      <w:marLeft w:val="0"/>
      <w:marRight w:val="0"/>
      <w:marTop w:val="0"/>
      <w:marBottom w:val="0"/>
      <w:divBdr>
        <w:top w:val="none" w:sz="0" w:space="0" w:color="auto"/>
        <w:left w:val="none" w:sz="0" w:space="0" w:color="auto"/>
        <w:bottom w:val="none" w:sz="0" w:space="0" w:color="auto"/>
        <w:right w:val="none" w:sz="0" w:space="0" w:color="auto"/>
      </w:divBdr>
    </w:div>
    <w:div w:id="1690989460">
      <w:bodyDiv w:val="1"/>
      <w:marLeft w:val="0"/>
      <w:marRight w:val="0"/>
      <w:marTop w:val="0"/>
      <w:marBottom w:val="0"/>
      <w:divBdr>
        <w:top w:val="none" w:sz="0" w:space="0" w:color="auto"/>
        <w:left w:val="none" w:sz="0" w:space="0" w:color="auto"/>
        <w:bottom w:val="none" w:sz="0" w:space="0" w:color="auto"/>
        <w:right w:val="none" w:sz="0" w:space="0" w:color="auto"/>
      </w:divBdr>
      <w:divsChild>
        <w:div w:id="1250046278">
          <w:marLeft w:val="0"/>
          <w:marRight w:val="0"/>
          <w:marTop w:val="0"/>
          <w:marBottom w:val="0"/>
          <w:divBdr>
            <w:top w:val="none" w:sz="0" w:space="0" w:color="auto"/>
            <w:left w:val="none" w:sz="0" w:space="0" w:color="auto"/>
            <w:bottom w:val="none" w:sz="0" w:space="0" w:color="auto"/>
            <w:right w:val="none" w:sz="0" w:space="0" w:color="auto"/>
          </w:divBdr>
          <w:divsChild>
            <w:div w:id="1090853988">
              <w:marLeft w:val="0"/>
              <w:marRight w:val="0"/>
              <w:marTop w:val="0"/>
              <w:marBottom w:val="0"/>
              <w:divBdr>
                <w:top w:val="none" w:sz="0" w:space="0" w:color="auto"/>
                <w:left w:val="none" w:sz="0" w:space="0" w:color="auto"/>
                <w:bottom w:val="none" w:sz="0" w:space="0" w:color="auto"/>
                <w:right w:val="none" w:sz="0" w:space="0" w:color="auto"/>
              </w:divBdr>
              <w:divsChild>
                <w:div w:id="1720860244">
                  <w:marLeft w:val="0"/>
                  <w:marRight w:val="0"/>
                  <w:marTop w:val="100"/>
                  <w:marBottom w:val="100"/>
                  <w:divBdr>
                    <w:top w:val="none" w:sz="0" w:space="0" w:color="auto"/>
                    <w:left w:val="none" w:sz="0" w:space="0" w:color="auto"/>
                    <w:bottom w:val="none" w:sz="0" w:space="0" w:color="auto"/>
                    <w:right w:val="none" w:sz="0" w:space="0" w:color="auto"/>
                  </w:divBdr>
                  <w:divsChild>
                    <w:div w:id="1107655775">
                      <w:marLeft w:val="0"/>
                      <w:marRight w:val="0"/>
                      <w:marTop w:val="0"/>
                      <w:marBottom w:val="0"/>
                      <w:divBdr>
                        <w:top w:val="none" w:sz="0" w:space="0" w:color="auto"/>
                        <w:left w:val="none" w:sz="0" w:space="0" w:color="auto"/>
                        <w:bottom w:val="none" w:sz="0" w:space="0" w:color="auto"/>
                        <w:right w:val="none" w:sz="0" w:space="0" w:color="auto"/>
                      </w:divBdr>
                      <w:divsChild>
                        <w:div w:id="265621977">
                          <w:marLeft w:val="0"/>
                          <w:marRight w:val="0"/>
                          <w:marTop w:val="0"/>
                          <w:marBottom w:val="0"/>
                          <w:divBdr>
                            <w:top w:val="none" w:sz="0" w:space="0" w:color="auto"/>
                            <w:left w:val="none" w:sz="0" w:space="0" w:color="auto"/>
                            <w:bottom w:val="none" w:sz="0" w:space="0" w:color="auto"/>
                            <w:right w:val="none" w:sz="0" w:space="0" w:color="auto"/>
                          </w:divBdr>
                          <w:divsChild>
                            <w:div w:id="2136825076">
                              <w:marLeft w:val="0"/>
                              <w:marRight w:val="0"/>
                              <w:marTop w:val="0"/>
                              <w:marBottom w:val="0"/>
                              <w:divBdr>
                                <w:top w:val="none" w:sz="0" w:space="0" w:color="auto"/>
                                <w:left w:val="none" w:sz="0" w:space="0" w:color="auto"/>
                                <w:bottom w:val="none" w:sz="0" w:space="0" w:color="auto"/>
                                <w:right w:val="none" w:sz="0" w:space="0" w:color="auto"/>
                              </w:divBdr>
                              <w:divsChild>
                                <w:div w:id="838152255">
                                  <w:marLeft w:val="75"/>
                                  <w:marRight w:val="75"/>
                                  <w:marTop w:val="0"/>
                                  <w:marBottom w:val="0"/>
                                  <w:divBdr>
                                    <w:top w:val="single" w:sz="6" w:space="0" w:color="5B7957"/>
                                    <w:left w:val="single" w:sz="6" w:space="0" w:color="5B7957"/>
                                    <w:bottom w:val="single" w:sz="6" w:space="0" w:color="5B7957"/>
                                    <w:right w:val="single" w:sz="6" w:space="0" w:color="5B7957"/>
                                  </w:divBdr>
                                  <w:divsChild>
                                    <w:div w:id="149567897">
                                      <w:marLeft w:val="0"/>
                                      <w:marRight w:val="0"/>
                                      <w:marTop w:val="0"/>
                                      <w:marBottom w:val="0"/>
                                      <w:divBdr>
                                        <w:top w:val="none" w:sz="0" w:space="0" w:color="auto"/>
                                        <w:left w:val="none" w:sz="0" w:space="0" w:color="auto"/>
                                        <w:bottom w:val="none" w:sz="0" w:space="0" w:color="auto"/>
                                        <w:right w:val="none" w:sz="0" w:space="0" w:color="auto"/>
                                      </w:divBdr>
                                      <w:divsChild>
                                        <w:div w:id="1885019442">
                                          <w:marLeft w:val="0"/>
                                          <w:marRight w:val="0"/>
                                          <w:marTop w:val="0"/>
                                          <w:marBottom w:val="0"/>
                                          <w:divBdr>
                                            <w:top w:val="none" w:sz="0" w:space="0" w:color="auto"/>
                                            <w:left w:val="none" w:sz="0" w:space="0" w:color="auto"/>
                                            <w:bottom w:val="none" w:sz="0" w:space="0" w:color="auto"/>
                                            <w:right w:val="none" w:sz="0" w:space="0" w:color="auto"/>
                                          </w:divBdr>
                                          <w:divsChild>
                                            <w:div w:id="1357273821">
                                              <w:marLeft w:val="0"/>
                                              <w:marRight w:val="0"/>
                                              <w:marTop w:val="0"/>
                                              <w:marBottom w:val="0"/>
                                              <w:divBdr>
                                                <w:top w:val="none" w:sz="0" w:space="0" w:color="auto"/>
                                                <w:left w:val="none" w:sz="0" w:space="0" w:color="auto"/>
                                                <w:bottom w:val="none" w:sz="0" w:space="0" w:color="auto"/>
                                                <w:right w:val="none" w:sz="0" w:space="0" w:color="auto"/>
                                              </w:divBdr>
                                              <w:divsChild>
                                                <w:div w:id="2016885132">
                                                  <w:marLeft w:val="0"/>
                                                  <w:marRight w:val="0"/>
                                                  <w:marTop w:val="0"/>
                                                  <w:marBottom w:val="0"/>
                                                  <w:divBdr>
                                                    <w:top w:val="none" w:sz="0" w:space="0" w:color="auto"/>
                                                    <w:left w:val="none" w:sz="0" w:space="0" w:color="auto"/>
                                                    <w:bottom w:val="none" w:sz="0" w:space="0" w:color="auto"/>
                                                    <w:right w:val="none" w:sz="0" w:space="0" w:color="auto"/>
                                                  </w:divBdr>
                                                  <w:divsChild>
                                                    <w:div w:id="38155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41781398">
      <w:bodyDiv w:val="1"/>
      <w:marLeft w:val="0"/>
      <w:marRight w:val="0"/>
      <w:marTop w:val="0"/>
      <w:marBottom w:val="0"/>
      <w:divBdr>
        <w:top w:val="none" w:sz="0" w:space="0" w:color="auto"/>
        <w:left w:val="none" w:sz="0" w:space="0" w:color="auto"/>
        <w:bottom w:val="none" w:sz="0" w:space="0" w:color="auto"/>
        <w:right w:val="none" w:sz="0" w:space="0" w:color="auto"/>
      </w:divBdr>
    </w:div>
    <w:div w:id="1751733419">
      <w:bodyDiv w:val="1"/>
      <w:marLeft w:val="0"/>
      <w:marRight w:val="0"/>
      <w:marTop w:val="0"/>
      <w:marBottom w:val="0"/>
      <w:divBdr>
        <w:top w:val="none" w:sz="0" w:space="0" w:color="auto"/>
        <w:left w:val="none" w:sz="0" w:space="0" w:color="auto"/>
        <w:bottom w:val="none" w:sz="0" w:space="0" w:color="auto"/>
        <w:right w:val="none" w:sz="0" w:space="0" w:color="auto"/>
      </w:divBdr>
    </w:div>
    <w:div w:id="1762988709">
      <w:bodyDiv w:val="1"/>
      <w:marLeft w:val="0"/>
      <w:marRight w:val="0"/>
      <w:marTop w:val="0"/>
      <w:marBottom w:val="0"/>
      <w:divBdr>
        <w:top w:val="none" w:sz="0" w:space="0" w:color="auto"/>
        <w:left w:val="none" w:sz="0" w:space="0" w:color="auto"/>
        <w:bottom w:val="none" w:sz="0" w:space="0" w:color="auto"/>
        <w:right w:val="none" w:sz="0" w:space="0" w:color="auto"/>
      </w:divBdr>
    </w:div>
    <w:div w:id="1797488006">
      <w:bodyDiv w:val="1"/>
      <w:marLeft w:val="0"/>
      <w:marRight w:val="0"/>
      <w:marTop w:val="0"/>
      <w:marBottom w:val="0"/>
      <w:divBdr>
        <w:top w:val="none" w:sz="0" w:space="0" w:color="auto"/>
        <w:left w:val="none" w:sz="0" w:space="0" w:color="auto"/>
        <w:bottom w:val="none" w:sz="0" w:space="0" w:color="auto"/>
        <w:right w:val="none" w:sz="0" w:space="0" w:color="auto"/>
      </w:divBdr>
    </w:div>
    <w:div w:id="2041315849">
      <w:bodyDiv w:val="1"/>
      <w:marLeft w:val="0"/>
      <w:marRight w:val="0"/>
      <w:marTop w:val="0"/>
      <w:marBottom w:val="0"/>
      <w:divBdr>
        <w:top w:val="none" w:sz="0" w:space="0" w:color="auto"/>
        <w:left w:val="none" w:sz="0" w:space="0" w:color="auto"/>
        <w:bottom w:val="none" w:sz="0" w:space="0" w:color="auto"/>
        <w:right w:val="none" w:sz="0" w:space="0" w:color="auto"/>
      </w:divBdr>
    </w:div>
    <w:div w:id="2094007472">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c.trenchbc@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hugofox.com/community/shifnal-bowling-club-20496/club-constitution--rules/"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hyperlink" Target="http://www.midshrop.co.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r%20Fletcher\Downloads\MSBL%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C5187A-28BD-4EE3-AA44-EDE5817E92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MSBL Letterhead</Template>
  <TotalTime>2231</TotalTime>
  <Pages>5</Pages>
  <Words>2377</Words>
  <Characters>13554</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15900</CharactersWithSpaces>
  <SharedDoc>false</SharedDoc>
  <HLinks>
    <vt:vector size="6" baseType="variant">
      <vt:variant>
        <vt:i4>4063342</vt:i4>
      </vt:variant>
      <vt:variant>
        <vt:i4>0</vt:i4>
      </vt:variant>
      <vt:variant>
        <vt:i4>0</vt:i4>
      </vt:variant>
      <vt:variant>
        <vt:i4>5</vt:i4>
      </vt:variant>
      <vt:variant>
        <vt:lpwstr>http://www.midshrop.co.uk/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Malcolm Fletcher</dc:creator>
  <cp:lastModifiedBy>Rob Burroughs</cp:lastModifiedBy>
  <cp:revision>7</cp:revision>
  <cp:lastPrinted>2025-12-01T14:22:00Z</cp:lastPrinted>
  <dcterms:created xsi:type="dcterms:W3CDTF">2026-04-08T22:42:00Z</dcterms:created>
  <dcterms:modified xsi:type="dcterms:W3CDTF">2026-04-10T11:51:00Z</dcterms:modified>
</cp:coreProperties>
</file>